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vertAnchor="text" w:tblpXSpec="center" w:tblpY="1"/>
        <w:tblOverlap w:val="never"/>
        <w:tblW w:w="4818" w:type="pct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none" w:sz="0" w:space="0" w:color="auto"/>
          <w:insideV w:val="none" w:sz="0" w:space="0" w:color="auto"/>
        </w:tblBorders>
        <w:tblCellMar>
          <w:top w:w="418" w:type="dxa"/>
          <w:left w:w="504" w:type="dxa"/>
          <w:bottom w:w="418" w:type="dxa"/>
          <w:right w:w="504" w:type="dxa"/>
        </w:tblCellMar>
        <w:tblLook w:val="04A0" w:firstRow="1" w:lastRow="0" w:firstColumn="1" w:lastColumn="0" w:noHBand="0" w:noVBand="1"/>
      </w:tblPr>
      <w:tblGrid>
        <w:gridCol w:w="1121"/>
        <w:gridCol w:w="852"/>
        <w:gridCol w:w="3248"/>
        <w:gridCol w:w="4681"/>
        <w:gridCol w:w="740"/>
        <w:gridCol w:w="666"/>
      </w:tblGrid>
      <w:tr w:rsidR="00F91753" w:rsidRPr="00A06730" w14:paraId="1DF62A8A" w14:textId="77777777" w:rsidTr="00285B12">
        <w:trPr>
          <w:trHeight w:val="566"/>
        </w:trPr>
        <w:tc>
          <w:tcPr>
            <w:tcW w:w="10897" w:type="dxa"/>
            <w:gridSpan w:val="6"/>
            <w:tcBorders>
              <w:top w:val="single" w:sz="12" w:space="0" w:color="000000" w:themeColor="text1"/>
              <w:left w:val="single" w:sz="12" w:space="0" w:color="000000" w:themeColor="text1"/>
              <w:bottom w:val="nil"/>
              <w:right w:val="single" w:sz="12" w:space="0" w:color="000000" w:themeColor="text1"/>
            </w:tcBorders>
            <w:shd w:val="clear" w:color="auto" w:fill="EACEB7" w:themeFill="accent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2F57780" w14:textId="77777777" w:rsidR="00F91753" w:rsidRPr="00A06730" w:rsidRDefault="00F91753" w:rsidP="00320ECB">
            <w:pPr>
              <w:rPr>
                <w:noProof/>
                <w:lang w:val="en-GB"/>
              </w:rPr>
            </w:pPr>
          </w:p>
        </w:tc>
      </w:tr>
      <w:tr w:rsidR="00285B12" w:rsidRPr="00A06730" w14:paraId="4ED71EE6" w14:textId="77777777" w:rsidTr="00285B12">
        <w:trPr>
          <w:trHeight w:val="100"/>
        </w:trPr>
        <w:tc>
          <w:tcPr>
            <w:tcW w:w="971" w:type="dxa"/>
            <w:vMerge w:val="restart"/>
            <w:tcBorders>
              <w:top w:val="nil"/>
              <w:left w:val="single" w:sz="12" w:space="0" w:color="000000" w:themeColor="text1"/>
              <w:bottom w:val="nil"/>
              <w:right w:val="nil"/>
            </w:tcBorders>
            <w:shd w:val="clear" w:color="auto" w:fill="EACEB7" w:themeFill="accent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7CABD17" w14:textId="77777777" w:rsidR="00F91753" w:rsidRPr="00A06730" w:rsidRDefault="00F91753" w:rsidP="005A3E0B">
            <w:pPr>
              <w:rPr>
                <w:noProof/>
                <w:lang w:val="en-GB"/>
              </w:rPr>
            </w:pPr>
          </w:p>
        </w:tc>
        <w:tc>
          <w:tcPr>
            <w:tcW w:w="824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7C4D461" w14:textId="77777777" w:rsidR="00F91753" w:rsidRPr="00A06730" w:rsidRDefault="00F91753" w:rsidP="005A3E0B">
            <w:pPr>
              <w:rPr>
                <w:noProof/>
                <w:lang w:val="en-GB"/>
              </w:rPr>
            </w:pPr>
          </w:p>
        </w:tc>
        <w:tc>
          <w:tcPr>
            <w:tcW w:w="7769" w:type="dxa"/>
            <w:gridSpan w:val="2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514497C" w14:textId="77777777" w:rsidR="00F91753" w:rsidRPr="00A06730" w:rsidRDefault="00F91753" w:rsidP="001E5794">
            <w:pPr>
              <w:pStyle w:val="NoSpacing"/>
              <w:rPr>
                <w:noProof/>
                <w:lang w:val="en-GB"/>
              </w:rPr>
            </w:pPr>
          </w:p>
        </w:tc>
        <w:tc>
          <w:tcPr>
            <w:tcW w:w="719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653CF06" w14:textId="77777777" w:rsidR="00F91753" w:rsidRPr="00A06730" w:rsidRDefault="00F91753" w:rsidP="005A3E0B">
            <w:pPr>
              <w:rPr>
                <w:noProof/>
                <w:lang w:val="en-GB"/>
              </w:rPr>
            </w:pPr>
          </w:p>
        </w:tc>
        <w:tc>
          <w:tcPr>
            <w:tcW w:w="614" w:type="dxa"/>
            <w:vMerge w:val="restart"/>
            <w:tcBorders>
              <w:top w:val="nil"/>
              <w:left w:val="nil"/>
              <w:bottom w:val="nil"/>
              <w:right w:val="single" w:sz="12" w:space="0" w:color="000000" w:themeColor="text1"/>
            </w:tcBorders>
            <w:shd w:val="clear" w:color="auto" w:fill="EACEB7" w:themeFill="accent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839DCC4" w14:textId="77777777" w:rsidR="00F91753" w:rsidRPr="00A06730" w:rsidRDefault="00F91753" w:rsidP="005A3E0B">
            <w:pPr>
              <w:rPr>
                <w:noProof/>
                <w:lang w:val="en-GB"/>
              </w:rPr>
            </w:pPr>
          </w:p>
        </w:tc>
      </w:tr>
      <w:tr w:rsidR="00285B12" w:rsidRPr="00D007F4" w14:paraId="61C5A281" w14:textId="77777777" w:rsidTr="00285B12">
        <w:trPr>
          <w:trHeight w:val="1513"/>
        </w:trPr>
        <w:tc>
          <w:tcPr>
            <w:tcW w:w="971" w:type="dxa"/>
            <w:vMerge/>
            <w:tcBorders>
              <w:top w:val="nil"/>
              <w:left w:val="single" w:sz="12" w:space="0" w:color="000000" w:themeColor="text1"/>
              <w:bottom w:val="nil"/>
              <w:right w:val="nil"/>
            </w:tcBorders>
            <w:shd w:val="clear" w:color="auto" w:fill="EACEB7" w:themeFill="accent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DC93346" w14:textId="77777777" w:rsidR="00F91753" w:rsidRPr="00D007F4" w:rsidRDefault="00F91753" w:rsidP="005A3E0B">
            <w:pPr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824" w:type="dxa"/>
            <w:vMerge/>
            <w:tcBorders>
              <w:top w:val="nil"/>
              <w:left w:val="nil"/>
              <w:bottom w:val="nil"/>
              <w:right w:val="single" w:sz="12" w:space="0" w:color="000000" w:themeColor="text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AC0D67B" w14:textId="77777777" w:rsidR="00F91753" w:rsidRPr="00D007F4" w:rsidRDefault="00F91753" w:rsidP="005A3E0B">
            <w:pPr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7769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D3BFD6C" w14:textId="20E2842E" w:rsidR="003F63F7" w:rsidRPr="003F63F7" w:rsidRDefault="00261E7B" w:rsidP="003F63F7">
            <w:pPr>
              <w:pStyle w:val="Title"/>
              <w:rPr>
                <w:rFonts w:ascii="Times New Roman" w:hAnsi="Times New Roman" w:cs="Times New Roman"/>
                <w:noProof/>
                <w:lang w:val="en-GB" w:bidi="en-GB"/>
              </w:rPr>
            </w:pPr>
            <w:r w:rsidRPr="00D007F4">
              <w:rPr>
                <w:rFonts w:ascii="Times New Roman" w:hAnsi="Times New Roman" w:cs="Times New Roman"/>
                <w:noProof/>
                <w:lang w:val="en-GB" w:bidi="en-GB"/>
              </w:rPr>
              <mc:AlternateContent>
                <mc:Choice Requires="wps">
                  <w:drawing>
                    <wp:inline distT="0" distB="0" distL="0" distR="0" wp14:anchorId="5579B038" wp14:editId="386A3A66">
                      <wp:extent cx="585216" cy="91440"/>
                      <wp:effectExtent l="0" t="0" r="24765" b="22860"/>
                      <wp:docPr id="3" name="Freeform: Shape 3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85216" cy="91440"/>
                              </a:xfrm>
                              <a:custGeom>
                                <a:avLst/>
                                <a:gdLst>
                                  <a:gd name="connsiteX0" fmla="*/ 542407 w 581601"/>
                                  <a:gd name="connsiteY0" fmla="*/ 0 h 88582"/>
                                  <a:gd name="connsiteX1" fmla="*/ 498155 w 581601"/>
                                  <a:gd name="connsiteY1" fmla="*/ 36698 h 88582"/>
                                  <a:gd name="connsiteX2" fmla="*/ 0 w 581601"/>
                                  <a:gd name="connsiteY2" fmla="*/ 36698 h 88582"/>
                                  <a:gd name="connsiteX3" fmla="*/ 0 w 581601"/>
                                  <a:gd name="connsiteY3" fmla="*/ 54415 h 88582"/>
                                  <a:gd name="connsiteX4" fmla="*/ 498155 w 581601"/>
                                  <a:gd name="connsiteY4" fmla="*/ 54415 h 88582"/>
                                  <a:gd name="connsiteX5" fmla="*/ 542407 w 581601"/>
                                  <a:gd name="connsiteY5" fmla="*/ 91113 h 88582"/>
                                  <a:gd name="connsiteX6" fmla="*/ 587924 w 581601"/>
                                  <a:gd name="connsiteY6" fmla="*/ 45557 h 88582"/>
                                  <a:gd name="connsiteX7" fmla="*/ 542407 w 581601"/>
                                  <a:gd name="connsiteY7" fmla="*/ 0 h 88582"/>
                                  <a:gd name="connsiteX8" fmla="*/ 542407 w 581601"/>
                                  <a:gd name="connsiteY8" fmla="*/ 73397 h 88582"/>
                                  <a:gd name="connsiteX9" fmla="*/ 515856 w 581601"/>
                                  <a:gd name="connsiteY9" fmla="*/ 54415 h 88582"/>
                                  <a:gd name="connsiteX10" fmla="*/ 515856 w 581601"/>
                                  <a:gd name="connsiteY10" fmla="*/ 37964 h 88582"/>
                                  <a:gd name="connsiteX11" fmla="*/ 542407 w 581601"/>
                                  <a:gd name="connsiteY11" fmla="*/ 18982 h 88582"/>
                                  <a:gd name="connsiteX12" fmla="*/ 570223 w 581601"/>
                                  <a:gd name="connsiteY12" fmla="*/ 46822 h 88582"/>
                                  <a:gd name="connsiteX13" fmla="*/ 542407 w 581601"/>
                                  <a:gd name="connsiteY13" fmla="*/ 73397 h 8858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</a:cxnLst>
                                <a:rect l="l" t="t" r="r" b="b"/>
                                <a:pathLst>
                                  <a:path w="581601" h="88582">
                                    <a:moveTo>
                                      <a:pt x="542407" y="0"/>
                                    </a:moveTo>
                                    <a:cubicBezTo>
                                      <a:pt x="520913" y="0"/>
                                      <a:pt x="501948" y="15186"/>
                                      <a:pt x="498155" y="36698"/>
                                    </a:cubicBezTo>
                                    <a:lnTo>
                                      <a:pt x="0" y="36698"/>
                                    </a:lnTo>
                                    <a:lnTo>
                                      <a:pt x="0" y="54415"/>
                                    </a:lnTo>
                                    <a:lnTo>
                                      <a:pt x="498155" y="54415"/>
                                    </a:lnTo>
                                    <a:cubicBezTo>
                                      <a:pt x="501948" y="75928"/>
                                      <a:pt x="520913" y="91113"/>
                                      <a:pt x="542407" y="91113"/>
                                    </a:cubicBezTo>
                                    <a:cubicBezTo>
                                      <a:pt x="567694" y="91113"/>
                                      <a:pt x="587924" y="70866"/>
                                      <a:pt x="587924" y="45557"/>
                                    </a:cubicBezTo>
                                    <a:cubicBezTo>
                                      <a:pt x="587924" y="21513"/>
                                      <a:pt x="567694" y="0"/>
                                      <a:pt x="542407" y="0"/>
                                    </a:cubicBezTo>
                                    <a:close/>
                                    <a:moveTo>
                                      <a:pt x="542407" y="73397"/>
                                    </a:moveTo>
                                    <a:cubicBezTo>
                                      <a:pt x="529763" y="73397"/>
                                      <a:pt x="519649" y="65804"/>
                                      <a:pt x="515856" y="54415"/>
                                    </a:cubicBezTo>
                                    <a:lnTo>
                                      <a:pt x="515856" y="37964"/>
                                    </a:lnTo>
                                    <a:cubicBezTo>
                                      <a:pt x="519649" y="26575"/>
                                      <a:pt x="529763" y="18982"/>
                                      <a:pt x="542407" y="18982"/>
                                    </a:cubicBezTo>
                                    <a:cubicBezTo>
                                      <a:pt x="557579" y="18982"/>
                                      <a:pt x="570223" y="31637"/>
                                      <a:pt x="570223" y="46822"/>
                                    </a:cubicBezTo>
                                    <a:cubicBezTo>
                                      <a:pt x="570223" y="62008"/>
                                      <a:pt x="557579" y="73397"/>
                                      <a:pt x="542407" y="7339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718EB5"/>
                              </a:solidFill>
                              <a:ln w="12632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D7660EA" id="Freeform: Shape 3" o:spid="_x0000_s1026" alt="&quot;&quot;" style="width:46.1pt;height: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581601,8858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" path="m542407,c520913,,501948,15186,498155,36698l,36698,,54415r498155,c501948,75928,520913,91113,542407,91113v25287,,45517,-20247,45517,-45556c587924,21513,567694,,542407,xm542407,73397v-12644,,-22758,-7593,-26551,-18982l515856,37964v3793,-11389,13907,-18982,26551,-18982c557579,18982,570223,31637,570223,46822v,15186,-12644,26575,-27816,26575xe" fillcolor="#718eb5" stroked="f" strokeweight=".35089mm">
                      <v:stroke joinstyle="miter"/>
                      <v:path arrowok="t" o:connecttype="custom" o:connectlocs="545778,0;501251,37882;0,37882;0,56171;501251,56171;545778,94053;591578,47027;545778,0;545778,75765;519062,56171;519062,39189;545778,19594;573767,48333;545778,75765" o:connectangles="0,0,0,0,0,0,0,0,0,0,0,0,0,0"/>
                      <w10:anchorlock/>
                    </v:shape>
                  </w:pict>
                </mc:Fallback>
              </mc:AlternateContent>
            </w:r>
            <w:r w:rsidRPr="00D007F4">
              <w:rPr>
                <w:rFonts w:ascii="Times New Roman" w:hAnsi="Times New Roman" w:cs="Times New Roman"/>
                <w:noProof/>
                <w:lang w:val="en-GB" w:bidi="en-GB"/>
              </w:rPr>
              <w:t xml:space="preserve"> </w:t>
            </w:r>
            <w:r w:rsidR="0092276D" w:rsidRPr="00285B12">
              <w:rPr>
                <w:rFonts w:ascii="Times New Roman" w:hAnsi="Times New Roman" w:cs="Times New Roman"/>
                <w:noProof/>
                <w:sz w:val="56"/>
                <w:szCs w:val="52"/>
                <w:lang w:val="en-GB"/>
              </w:rPr>
              <w:t>Hallie rutter</w:t>
            </w:r>
            <w:r w:rsidRPr="00285B12">
              <w:rPr>
                <w:rFonts w:ascii="Times New Roman" w:hAnsi="Times New Roman" w:cs="Times New Roman"/>
                <w:noProof/>
                <w:sz w:val="56"/>
                <w:szCs w:val="52"/>
                <w:lang w:val="en-GB" w:bidi="en-GB"/>
              </w:rPr>
              <w:t xml:space="preserve"> </w:t>
            </w:r>
            <w:r w:rsidRPr="00D007F4">
              <w:rPr>
                <w:rFonts w:ascii="Times New Roman" w:hAnsi="Times New Roman" w:cs="Times New Roman"/>
                <w:noProof/>
                <w:lang w:val="en-GB" w:bidi="en-GB"/>
              </w:rPr>
              <mc:AlternateContent>
                <mc:Choice Requires="wps">
                  <w:drawing>
                    <wp:inline distT="0" distB="0" distL="0" distR="0" wp14:anchorId="5E4F1DAA" wp14:editId="1C31EEF5">
                      <wp:extent cx="594245" cy="88583"/>
                      <wp:effectExtent l="0" t="0" r="15875" b="26035"/>
                      <wp:docPr id="4" name="Freeform: Shape 4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4245" cy="88583"/>
                              </a:xfrm>
                              <a:custGeom>
                                <a:avLst/>
                                <a:gdLst>
                                  <a:gd name="connsiteX0" fmla="*/ 598039 w 594245"/>
                                  <a:gd name="connsiteY0" fmla="*/ 36698 h 88582"/>
                                  <a:gd name="connsiteX1" fmla="*/ 89769 w 594245"/>
                                  <a:gd name="connsiteY1" fmla="*/ 36698 h 88582"/>
                                  <a:gd name="connsiteX2" fmla="*/ 45517 w 594245"/>
                                  <a:gd name="connsiteY2" fmla="*/ 0 h 88582"/>
                                  <a:gd name="connsiteX3" fmla="*/ 0 w 594245"/>
                                  <a:gd name="connsiteY3" fmla="*/ 45557 h 88582"/>
                                  <a:gd name="connsiteX4" fmla="*/ 45517 w 594245"/>
                                  <a:gd name="connsiteY4" fmla="*/ 91113 h 88582"/>
                                  <a:gd name="connsiteX5" fmla="*/ 89769 w 594245"/>
                                  <a:gd name="connsiteY5" fmla="*/ 54415 h 88582"/>
                                  <a:gd name="connsiteX6" fmla="*/ 598039 w 594245"/>
                                  <a:gd name="connsiteY6" fmla="*/ 54415 h 88582"/>
                                  <a:gd name="connsiteX7" fmla="*/ 598039 w 594245"/>
                                  <a:gd name="connsiteY7" fmla="*/ 36698 h 88582"/>
                                  <a:gd name="connsiteX8" fmla="*/ 45517 w 594245"/>
                                  <a:gd name="connsiteY8" fmla="*/ 73397 h 88582"/>
                                  <a:gd name="connsiteX9" fmla="*/ 17701 w 594245"/>
                                  <a:gd name="connsiteY9" fmla="*/ 45557 h 88582"/>
                                  <a:gd name="connsiteX10" fmla="*/ 45517 w 594245"/>
                                  <a:gd name="connsiteY10" fmla="*/ 17716 h 88582"/>
                                  <a:gd name="connsiteX11" fmla="*/ 73333 w 594245"/>
                                  <a:gd name="connsiteY11" fmla="*/ 45557 h 88582"/>
                                  <a:gd name="connsiteX12" fmla="*/ 45517 w 594245"/>
                                  <a:gd name="connsiteY12" fmla="*/ 73397 h 8858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</a:cxnLst>
                                <a:rect l="l" t="t" r="r" b="b"/>
                                <a:pathLst>
                                  <a:path w="594245" h="88582">
                                    <a:moveTo>
                                      <a:pt x="598039" y="36698"/>
                                    </a:moveTo>
                                    <a:lnTo>
                                      <a:pt x="89769" y="36698"/>
                                    </a:lnTo>
                                    <a:cubicBezTo>
                                      <a:pt x="85976" y="15186"/>
                                      <a:pt x="67011" y="0"/>
                                      <a:pt x="45517" y="0"/>
                                    </a:cubicBezTo>
                                    <a:cubicBezTo>
                                      <a:pt x="20230" y="0"/>
                                      <a:pt x="0" y="20247"/>
                                      <a:pt x="0" y="45557"/>
                                    </a:cubicBezTo>
                                    <a:cubicBezTo>
                                      <a:pt x="0" y="70866"/>
                                      <a:pt x="20230" y="91113"/>
                                      <a:pt x="45517" y="91113"/>
                                    </a:cubicBezTo>
                                    <a:cubicBezTo>
                                      <a:pt x="67011" y="91113"/>
                                      <a:pt x="85976" y="75928"/>
                                      <a:pt x="89769" y="54415"/>
                                    </a:cubicBezTo>
                                    <a:lnTo>
                                      <a:pt x="598039" y="54415"/>
                                    </a:lnTo>
                                    <a:lnTo>
                                      <a:pt x="598039" y="36698"/>
                                    </a:lnTo>
                                    <a:close/>
                                    <a:moveTo>
                                      <a:pt x="45517" y="73397"/>
                                    </a:moveTo>
                                    <a:cubicBezTo>
                                      <a:pt x="30344" y="73397"/>
                                      <a:pt x="17701" y="60742"/>
                                      <a:pt x="17701" y="45557"/>
                                    </a:cubicBezTo>
                                    <a:cubicBezTo>
                                      <a:pt x="17701" y="30371"/>
                                      <a:pt x="30344" y="17716"/>
                                      <a:pt x="45517" y="17716"/>
                                    </a:cubicBezTo>
                                    <a:cubicBezTo>
                                      <a:pt x="60689" y="17716"/>
                                      <a:pt x="73333" y="30371"/>
                                      <a:pt x="73333" y="45557"/>
                                    </a:cubicBezTo>
                                    <a:cubicBezTo>
                                      <a:pt x="73333" y="62008"/>
                                      <a:pt x="60689" y="73397"/>
                                      <a:pt x="45517" y="7339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3"/>
                              </a:solidFill>
                              <a:ln w="12632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Overflow="overflow" horzOverflow="overflow" vert="horz" wrap="square" lIns="91440" tIns="45720" rIns="91440" bIns="16459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A84979D" id="Freeform: Shape 4" o:spid="_x0000_s1026" alt="&quot;&quot;" style="width:46.8pt;height: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594245,8858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" path="m598039,36698r-508270,c85976,15186,67011,,45517,,20230,,,20247,,45557,,70866,20230,91113,45517,91113v21494,,40459,-15185,44252,-36698l598039,54415r,-17717xm45517,73397c30344,73397,17701,60742,17701,45557v,-15186,12643,-27841,27816,-27841c60689,17716,73333,30371,73333,45557v,16451,-12644,27840,-27816,27840xe" fillcolor="#718eb5 [3206]" stroked="f" strokeweight=".35089mm">
                      <v:stroke joinstyle="miter"/>
                      <v:path arrowok="t" o:connecttype="custom" o:connectlocs="598039,36698;89769,36698;45517,0;0,45558;45517,91114;89769,54416;598039,54416;598039,36698;45517,73398;17701,45558;45517,17716;73333,45558;45517,73398" o:connectangles="0,0,0,0,0,0,0,0,0,0,0,0,0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719" w:type="dxa"/>
            <w:vMerge/>
            <w:tcBorders>
              <w:top w:val="nil"/>
              <w:left w:val="single" w:sz="12" w:space="0" w:color="000000" w:themeColor="text1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175E5F0" w14:textId="77777777" w:rsidR="00F91753" w:rsidRPr="00D007F4" w:rsidRDefault="00F91753" w:rsidP="005A3E0B">
            <w:pPr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614" w:type="dxa"/>
            <w:vMerge/>
            <w:tcBorders>
              <w:top w:val="nil"/>
              <w:left w:val="nil"/>
              <w:bottom w:val="nil"/>
              <w:right w:val="single" w:sz="12" w:space="0" w:color="000000" w:themeColor="text1"/>
            </w:tcBorders>
            <w:shd w:val="clear" w:color="auto" w:fill="EACEB7" w:themeFill="accent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302E986" w14:textId="77777777" w:rsidR="00F91753" w:rsidRPr="00D007F4" w:rsidRDefault="00F91753" w:rsidP="005A3E0B">
            <w:pPr>
              <w:rPr>
                <w:rFonts w:ascii="Times New Roman" w:hAnsi="Times New Roman" w:cs="Times New Roman"/>
                <w:noProof/>
                <w:lang w:val="en-GB"/>
              </w:rPr>
            </w:pPr>
          </w:p>
        </w:tc>
      </w:tr>
      <w:tr w:rsidR="00285B12" w:rsidRPr="00D007F4" w14:paraId="0B95FACC" w14:textId="77777777" w:rsidTr="00285B12">
        <w:trPr>
          <w:trHeight w:val="238"/>
        </w:trPr>
        <w:tc>
          <w:tcPr>
            <w:tcW w:w="971" w:type="dxa"/>
            <w:vMerge/>
            <w:tcBorders>
              <w:top w:val="nil"/>
              <w:left w:val="single" w:sz="12" w:space="0" w:color="000000" w:themeColor="text1"/>
              <w:bottom w:val="nil"/>
              <w:right w:val="nil"/>
            </w:tcBorders>
            <w:shd w:val="clear" w:color="auto" w:fill="EACEB7" w:themeFill="accent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5F80D1F" w14:textId="77777777" w:rsidR="004A4C74" w:rsidRPr="00D007F4" w:rsidRDefault="004A4C74" w:rsidP="005A3E0B">
            <w:pPr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824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81C4B6F" w14:textId="77777777" w:rsidR="004A4C74" w:rsidRPr="00D007F4" w:rsidRDefault="004A4C74" w:rsidP="005A3E0B">
            <w:pPr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7769" w:type="dxa"/>
            <w:gridSpan w:val="2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086ADD5" w14:textId="77777777" w:rsidR="004A4C74" w:rsidRPr="00D007F4" w:rsidRDefault="004A4C74" w:rsidP="001E5794">
            <w:pPr>
              <w:pStyle w:val="NoSpacing"/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719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9C762F3" w14:textId="77777777" w:rsidR="004A4C74" w:rsidRPr="00D007F4" w:rsidRDefault="004A4C74" w:rsidP="005A3E0B">
            <w:pPr>
              <w:rPr>
                <w:rFonts w:ascii="Times New Roman" w:hAnsi="Times New Roman" w:cs="Times New Roman"/>
                <w:noProof/>
                <w:lang w:val="en-GB"/>
              </w:rPr>
            </w:pPr>
          </w:p>
        </w:tc>
        <w:tc>
          <w:tcPr>
            <w:tcW w:w="614" w:type="dxa"/>
            <w:vMerge/>
            <w:tcBorders>
              <w:top w:val="nil"/>
              <w:left w:val="nil"/>
              <w:bottom w:val="nil"/>
              <w:right w:val="single" w:sz="12" w:space="0" w:color="000000" w:themeColor="text1"/>
            </w:tcBorders>
            <w:shd w:val="clear" w:color="auto" w:fill="EACEB7" w:themeFill="accent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12BE251" w14:textId="77777777" w:rsidR="004A4C74" w:rsidRPr="00D007F4" w:rsidRDefault="004A4C74" w:rsidP="005A3E0B">
            <w:pPr>
              <w:rPr>
                <w:rFonts w:ascii="Times New Roman" w:hAnsi="Times New Roman" w:cs="Times New Roman"/>
                <w:noProof/>
                <w:lang w:val="en-GB"/>
              </w:rPr>
            </w:pPr>
          </w:p>
        </w:tc>
      </w:tr>
      <w:tr w:rsidR="00F91753" w:rsidRPr="00D007F4" w14:paraId="3D10E250" w14:textId="77777777" w:rsidTr="00285B12">
        <w:trPr>
          <w:trHeight w:val="100"/>
        </w:trPr>
        <w:tc>
          <w:tcPr>
            <w:tcW w:w="10897" w:type="dxa"/>
            <w:gridSpan w:val="6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EACEB7" w:themeFill="accent2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3C30E86" w14:textId="77777777" w:rsidR="00F91753" w:rsidRPr="00D007F4" w:rsidRDefault="00F91753" w:rsidP="005A3E0B">
            <w:pPr>
              <w:rPr>
                <w:rFonts w:ascii="Times New Roman" w:hAnsi="Times New Roman" w:cs="Times New Roman"/>
                <w:noProof/>
                <w:lang w:val="en-GB"/>
              </w:rPr>
            </w:pPr>
          </w:p>
        </w:tc>
      </w:tr>
      <w:tr w:rsidR="006E1E61" w:rsidRPr="00D007F4" w14:paraId="5EA779ED" w14:textId="77777777" w:rsidTr="00285B12">
        <w:trPr>
          <w:trHeight w:val="2040"/>
        </w:trPr>
        <w:tc>
          <w:tcPr>
            <w:tcW w:w="4810" w:type="dxa"/>
            <w:gridSpan w:val="3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AE2EC" w:themeFill="accent5"/>
          </w:tcPr>
          <w:sdt>
            <w:sdtPr>
              <w:rPr>
                <w:rFonts w:ascii="Times New Roman" w:hAnsi="Times New Roman" w:cs="Times New Roman"/>
                <w:noProof/>
                <w:sz w:val="32"/>
                <w:szCs w:val="36"/>
                <w:lang w:val="en-GB"/>
              </w:rPr>
              <w:id w:val="1272060749"/>
              <w:placeholder>
                <w:docPart w:val="F6EFFE18ADB729419917F5144EF363FD"/>
              </w:placeholder>
              <w:temporary/>
              <w:showingPlcHdr/>
              <w15:appearance w15:val="hidden"/>
            </w:sdtPr>
            <w:sdtContent>
              <w:p w14:paraId="4BC6FF06" w14:textId="77777777" w:rsidR="00792D43" w:rsidRPr="00D007F4" w:rsidRDefault="00FF673C" w:rsidP="00F53B71">
                <w:pPr>
                  <w:pStyle w:val="Heading1"/>
                  <w:rPr>
                    <w:rFonts w:ascii="Times New Roman" w:hAnsi="Times New Roman" w:cs="Times New Roman"/>
                    <w:noProof/>
                    <w:sz w:val="32"/>
                    <w:szCs w:val="36"/>
                    <w:lang w:val="en-GB"/>
                  </w:rPr>
                </w:pPr>
                <w:r w:rsidRPr="00D007F4">
                  <w:rPr>
                    <w:rFonts w:ascii="Times New Roman" w:hAnsi="Times New Roman" w:cs="Times New Roman"/>
                    <w:noProof/>
                    <w:sz w:val="32"/>
                    <w:szCs w:val="36"/>
                    <w:lang w:val="en-GB" w:bidi="en-GB"/>
                  </w:rPr>
                  <w:t>CONTACT</w:t>
                </w:r>
              </w:p>
            </w:sdtContent>
          </w:sdt>
          <w:p w14:paraId="5D5F8617" w14:textId="6B4D486F" w:rsidR="00734186" w:rsidRPr="00D007F4" w:rsidRDefault="003E1692" w:rsidP="00F53B71">
            <w:pPr>
              <w:pStyle w:val="NoSpacing"/>
              <w:rPr>
                <w:rFonts w:ascii="Times New Roman" w:hAnsi="Times New Roman" w:cs="Times New Roman"/>
                <w:noProof/>
                <w:sz w:val="28"/>
                <w:szCs w:val="20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28"/>
                <w:szCs w:val="20"/>
                <w:lang w:val="en-GB" w:bidi="en-GB"/>
              </w:rPr>
              <mc:AlternateContent>
                <mc:Choice Requires="wps">
                  <w:drawing>
                    <wp:inline distT="0" distB="0" distL="0" distR="0" wp14:anchorId="42A8EB92" wp14:editId="13C805E3">
                      <wp:extent cx="720763" cy="0"/>
                      <wp:effectExtent l="0" t="12700" r="15875" b="12700"/>
                      <wp:docPr id="13" name="Straight Connector 13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20763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11601E37" id="Straight Connector 13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56.75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" strokecolor="#718eb5 [3206]" strokeweight="1.5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16374164" w14:textId="2B5C2427" w:rsidR="00792D43" w:rsidRPr="00D007F4" w:rsidRDefault="008C176A" w:rsidP="00F53B71">
            <w:pPr>
              <w:pStyle w:val="Contact"/>
              <w:framePr w:wrap="auto" w:vAnchor="margin" w:xAlign="left" w:yAlign="inline"/>
              <w:suppressOverlap w:val="0"/>
              <w:rPr>
                <w:rFonts w:ascii="Times New Roman" w:hAnsi="Times New Roman" w:cs="Times New Roman"/>
                <w:noProof/>
                <w:sz w:val="28"/>
                <w:szCs w:val="20"/>
                <w:lang w:val="en-GB" w:bidi="en-GB"/>
              </w:rPr>
            </w:pPr>
            <w:r>
              <w:rPr>
                <w:rFonts w:ascii="Times New Roman" w:hAnsi="Times New Roman" w:cs="Times New Roman"/>
                <w:noProof/>
              </w:rPr>
              <w:pict w14:anchorId="1C4259E8">
                <v:shape id="Graphic 8" o:spid="_x0000_i1027" type="#_x0000_t75" alt="" style="width:14.9pt;height:14.4pt;visibility:visible;mso-wrap-style:square;mso-width-percent:0;mso-height-percent:0;mso-width-percent:0;mso-height-percent:0" o:bullet="t">
                  <v:imagedata r:id="rId11" o:title=""/>
                </v:shape>
              </w:pict>
            </w:r>
            <w:r w:rsidR="0044415D">
              <w:rPr>
                <w:rFonts w:ascii="Times New Roman" w:hAnsi="Times New Roman" w:cs="Times New Roman"/>
                <w:noProof/>
                <w:sz w:val="28"/>
                <w:szCs w:val="20"/>
                <w:lang w:val="en-GB"/>
              </w:rPr>
              <w:t xml:space="preserve"> </w:t>
            </w:r>
            <w:r w:rsidR="0092276D" w:rsidRPr="00D007F4">
              <w:rPr>
                <w:rFonts w:ascii="Times New Roman" w:hAnsi="Times New Roman" w:cs="Times New Roman"/>
                <w:noProof/>
                <w:sz w:val="28"/>
                <w:szCs w:val="20"/>
                <w:lang w:val="en-GB"/>
              </w:rPr>
              <w:t>0457355048</w:t>
            </w:r>
          </w:p>
          <w:p w14:paraId="77DBCBD2" w14:textId="77777777" w:rsidR="00734186" w:rsidRPr="00D007F4" w:rsidRDefault="00734186" w:rsidP="00F53B71">
            <w:pPr>
              <w:pStyle w:val="Contact"/>
              <w:framePr w:wrap="auto" w:vAnchor="margin" w:xAlign="left" w:yAlign="inline"/>
              <w:suppressOverlap w:val="0"/>
              <w:rPr>
                <w:rFonts w:ascii="Times New Roman" w:hAnsi="Times New Roman" w:cs="Times New Roman"/>
                <w:noProof/>
                <w:sz w:val="28"/>
                <w:szCs w:val="20"/>
                <w:lang w:val="en-GB"/>
              </w:rPr>
            </w:pPr>
          </w:p>
          <w:p w14:paraId="5FD1A5C8" w14:textId="68DB71C5" w:rsidR="007553B2" w:rsidRDefault="008C176A" w:rsidP="00F53B71">
            <w:pPr>
              <w:pStyle w:val="Contact"/>
              <w:framePr w:wrap="auto" w:vAnchor="margin" w:xAlign="left" w:yAlign="inline"/>
              <w:suppressOverlap w:val="0"/>
              <w:rPr>
                <w:rFonts w:ascii="Times New Roman" w:hAnsi="Times New Roman" w:cs="Times New Roman"/>
                <w:noProof/>
                <w:sz w:val="28"/>
                <w:szCs w:val="20"/>
                <w:lang w:val="en-GB" w:bidi="en-GB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0"/>
              </w:rPr>
              <w:pict w14:anchorId="6EA0745F">
                <v:shape id="Graphic 10" o:spid="_x0000_i1026" type="#_x0000_t75" alt="" style="width:14.9pt;height:12.85pt;visibility:visible;mso-wrap-style:square;mso-width-percent:0;mso-height-percent:0;mso-width-percent:0;mso-height-percent:0" o:bullet="t">
                  <v:imagedata r:id="rId12" o:title=""/>
                </v:shape>
              </w:pict>
            </w:r>
            <w:r w:rsidR="0092276D" w:rsidRPr="00D007F4">
              <w:rPr>
                <w:rFonts w:ascii="Times New Roman" w:hAnsi="Times New Roman" w:cs="Times New Roman"/>
                <w:noProof/>
                <w:sz w:val="28"/>
                <w:szCs w:val="20"/>
                <w:lang w:val="en-GB" w:bidi="en-GB"/>
              </w:rPr>
              <w:t>hallierutter8@gmail.com</w:t>
            </w:r>
          </w:p>
          <w:p w14:paraId="45A88CB3" w14:textId="77777777" w:rsidR="007553B2" w:rsidRDefault="007553B2" w:rsidP="00F53B71">
            <w:pPr>
              <w:pStyle w:val="Contact"/>
              <w:framePr w:wrap="auto" w:vAnchor="margin" w:xAlign="left" w:yAlign="inline"/>
              <w:suppressOverlap w:val="0"/>
              <w:rPr>
                <w:rFonts w:ascii="Times New Roman" w:hAnsi="Times New Roman" w:cs="Times New Roman"/>
                <w:noProof/>
                <w:sz w:val="28"/>
                <w:szCs w:val="20"/>
                <w:lang w:val="en-GB" w:bidi="en-GB"/>
              </w:rPr>
            </w:pPr>
          </w:p>
          <w:p w14:paraId="49E67A25" w14:textId="6F267BD3" w:rsidR="007F215C" w:rsidRDefault="008C176A" w:rsidP="00F53B71">
            <w:pPr>
              <w:pStyle w:val="Contact"/>
              <w:framePr w:wrap="auto" w:vAnchor="margin" w:xAlign="left" w:yAlign="inline"/>
              <w:suppressOverlap w:val="0"/>
              <w:rPr>
                <w:rFonts w:ascii="Times New Roman" w:hAnsi="Times New Roman" w:cs="Times New Roman"/>
                <w:noProof/>
                <w:sz w:val="28"/>
                <w:szCs w:val="20"/>
                <w:lang w:val="en-GB" w:bidi="en-GB"/>
              </w:rPr>
            </w:pPr>
            <w:r>
              <w:rPr>
                <w:noProof/>
              </w:rPr>
              <w:pict w14:anchorId="63B1B855">
                <v:shape id="Graphic 23" o:spid="_x0000_i1025" type="#_x0000_t75" alt="Internet outline" style="width:16.45pt;height:15.95pt;visibility:visible;mso-wrap-style:square;mso-width-percent:0;mso-height-percent:0;mso-width-percent:0;mso-height-percent:0">
                  <v:imagedata r:id="rId13" o:title="Internet outline"/>
                </v:shape>
              </w:pict>
            </w:r>
            <w:r w:rsidR="007F215C"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  <w:t xml:space="preserve"> </w:t>
            </w:r>
            <w:r w:rsidR="007F215C" w:rsidRPr="007F215C">
              <w:rPr>
                <w:rFonts w:ascii="Times New Roman" w:hAnsi="Times New Roman" w:cs="Times New Roman"/>
                <w:i/>
                <w:iCs/>
                <w:noProof/>
                <w:color w:val="4B6890" w:themeColor="accent3" w:themeShade="BF"/>
                <w:sz w:val="32"/>
                <w:szCs w:val="28"/>
                <w:lang w:val="en-GB"/>
              </w:rPr>
              <w:t>PORTFOLIO:</w:t>
            </w:r>
          </w:p>
          <w:p w14:paraId="4D70770A" w14:textId="181A7425" w:rsidR="00686284" w:rsidRPr="00F27F6D" w:rsidRDefault="007553B2" w:rsidP="00F53B71">
            <w:pPr>
              <w:pStyle w:val="Contact"/>
              <w:framePr w:wrap="auto" w:vAnchor="margin" w:xAlign="left" w:yAlign="inline"/>
              <w:suppressOverlap w:val="0"/>
              <w:rPr>
                <w:rFonts w:ascii="Times New Roman" w:hAnsi="Times New Roman" w:cs="Times New Roman"/>
                <w:noProof/>
                <w:sz w:val="28"/>
                <w:szCs w:val="20"/>
                <w:lang w:val="en-GB" w:bidi="en-GB"/>
              </w:rPr>
            </w:pPr>
            <w:r w:rsidRPr="007553B2">
              <w:rPr>
                <w:rFonts w:ascii="Times New Roman" w:hAnsi="Times New Roman" w:cs="Times New Roman"/>
                <w:noProof/>
                <w:sz w:val="28"/>
                <w:szCs w:val="20"/>
                <w:lang w:val="en-GB" w:bidi="en-GB"/>
              </w:rPr>
              <w:t>https://hallie.photo.blog/2022/08/13/portfolio/</w:t>
            </w:r>
          </w:p>
        </w:tc>
        <w:tc>
          <w:tcPr>
            <w:tcW w:w="6087" w:type="dxa"/>
            <w:gridSpan w:val="3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</w:tcPr>
          <w:sdt>
            <w:sdtPr>
              <w:rPr>
                <w:rFonts w:ascii="Times New Roman" w:hAnsi="Times New Roman" w:cs="Times New Roman"/>
                <w:noProof/>
                <w:sz w:val="32"/>
                <w:szCs w:val="36"/>
                <w:lang w:val="en-GB"/>
              </w:rPr>
              <w:id w:val="-447008296"/>
              <w:placeholder>
                <w:docPart w:val="11D68D43705E35429247D351DFAA8D1E"/>
              </w:placeholder>
              <w:temporary/>
              <w:showingPlcHdr/>
              <w15:appearance w15:val="hidden"/>
            </w:sdtPr>
            <w:sdtContent>
              <w:p w14:paraId="6E939A77" w14:textId="77777777" w:rsidR="008C78F5" w:rsidRPr="00D007F4" w:rsidRDefault="00FF673C" w:rsidP="00FF673C">
                <w:pPr>
                  <w:pStyle w:val="Heading1"/>
                  <w:rPr>
                    <w:rFonts w:ascii="Times New Roman" w:hAnsi="Times New Roman" w:cs="Times New Roman"/>
                    <w:noProof/>
                    <w:sz w:val="32"/>
                    <w:szCs w:val="36"/>
                    <w:lang w:val="en-GB"/>
                  </w:rPr>
                </w:pPr>
                <w:r w:rsidRPr="00D007F4">
                  <w:rPr>
                    <w:rFonts w:ascii="Times New Roman" w:hAnsi="Times New Roman" w:cs="Times New Roman"/>
                    <w:noProof/>
                    <w:sz w:val="32"/>
                    <w:szCs w:val="36"/>
                    <w:lang w:val="en-GB" w:bidi="en-GB"/>
                  </w:rPr>
                  <w:t>PROFILE</w:t>
                </w:r>
              </w:p>
            </w:sdtContent>
          </w:sdt>
          <w:p w14:paraId="2F99AD49" w14:textId="77777777" w:rsidR="003E1692" w:rsidRPr="00D007F4" w:rsidRDefault="003E1692" w:rsidP="003E1692">
            <w:pPr>
              <w:pStyle w:val="NoSpacing"/>
              <w:rPr>
                <w:rFonts w:ascii="Times New Roman" w:hAnsi="Times New Roman" w:cs="Times New Roman"/>
                <w:noProof/>
                <w:sz w:val="28"/>
                <w:szCs w:val="20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28"/>
                <w:szCs w:val="20"/>
                <w:lang w:val="en-GB" w:bidi="en-GB"/>
              </w:rPr>
              <mc:AlternateContent>
                <mc:Choice Requires="wps">
                  <w:drawing>
                    <wp:inline distT="0" distB="0" distL="0" distR="0" wp14:anchorId="60B39331" wp14:editId="6422B915">
                      <wp:extent cx="521970" cy="0"/>
                      <wp:effectExtent l="0" t="0" r="0" b="0"/>
                      <wp:docPr id="14" name="Straight Connector 14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197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31BC2EFD" id="Straight Connector 14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.1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" strokecolor="#718eb5 [3206]" strokeweight="1.5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35998C48" w14:textId="070654BD" w:rsidR="00686284" w:rsidRPr="00940CC5" w:rsidRDefault="00EE640A" w:rsidP="00B54AD3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My name is Hallie Rutter, </w:t>
            </w:r>
            <w:r w:rsidR="001B4A72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I</w:t>
            </w:r>
            <w:r w:rsidR="00A70997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 a</w:t>
            </w:r>
            <w:r w:rsidR="001B4A72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m 2</w:t>
            </w:r>
            <w:r w:rsidR="003C222E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6</w:t>
            </w:r>
            <w:r w:rsidR="001B4A72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 </w:t>
            </w:r>
            <w:r w:rsidR="002E198A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and </w:t>
            </w:r>
            <w:r w:rsidR="007A42B5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am living in </w:t>
            </w:r>
            <w:r w:rsidR="00EA31CF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Marrickville</w:t>
            </w:r>
            <w:r w:rsidR="00E97A9A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, Sydney</w:t>
            </w:r>
            <w:r w:rsidR="001B4A72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. I </w:t>
            </w:r>
            <w:r w:rsidR="00E97A9A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have</w:t>
            </w:r>
            <w:r w:rsidR="00E06F0A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 graduated </w:t>
            </w:r>
            <w:r w:rsidR="00EF5068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with a distinction </w:t>
            </w:r>
            <w:r w:rsidR="00E06F0A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from</w:t>
            </w:r>
            <w:r w:rsidR="001B4A72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 U</w:t>
            </w:r>
            <w:r w:rsidR="00EF5068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niversity of Wollogong with a Bachelor in Media and Communications, major</w:t>
            </w:r>
            <w:r w:rsidR="007C3597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ing</w:t>
            </w:r>
            <w:r w:rsidR="00EF5068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 in Global Screen Media</w:t>
            </w:r>
            <w:r w:rsidR="001B4A72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.</w:t>
            </w:r>
            <w:r w:rsidR="00EF5068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 I</w:t>
            </w:r>
            <w:r w:rsidR="007C3597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 a</w:t>
            </w:r>
            <w:r w:rsidR="00EF5068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m looking to make my way into Australia’s film and television industry.</w:t>
            </w:r>
            <w:r w:rsidR="001B4A72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 I</w:t>
            </w:r>
            <w:r w:rsidR="0092053C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 a</w:t>
            </w:r>
            <w:r w:rsidR="001B4A72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m </w:t>
            </w:r>
            <w:r w:rsidR="001B4A72" w:rsidRPr="00D007F4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a team player dedicated to working hard.</w:t>
            </w:r>
            <w:r w:rsidR="001B4A72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 I </w:t>
            </w:r>
            <w:r w:rsidR="008F6C19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am</w:t>
            </w:r>
            <w:r w:rsidR="001B4A72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 excited to learn any new skills that would be required from me </w:t>
            </w:r>
            <w:r w:rsidR="00616E34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in any position. I look </w:t>
            </w:r>
            <w:r w:rsidR="001B4A72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forward to your response.  </w:t>
            </w:r>
          </w:p>
        </w:tc>
      </w:tr>
      <w:tr w:rsidR="006E1E61" w:rsidRPr="00D007F4" w14:paraId="4D70C60D" w14:textId="77777777" w:rsidTr="00285B12">
        <w:trPr>
          <w:trHeight w:val="3650"/>
        </w:trPr>
        <w:tc>
          <w:tcPr>
            <w:tcW w:w="4810" w:type="dxa"/>
            <w:gridSpan w:val="3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AE2EC" w:themeFill="accent5"/>
          </w:tcPr>
          <w:sdt>
            <w:sdtPr>
              <w:rPr>
                <w:rFonts w:ascii="Times New Roman" w:hAnsi="Times New Roman" w:cs="Times New Roman"/>
                <w:noProof/>
                <w:sz w:val="32"/>
                <w:szCs w:val="36"/>
                <w:lang w:val="en-GB"/>
              </w:rPr>
              <w:id w:val="211169216"/>
              <w:placeholder>
                <w:docPart w:val="153608A8739FFD4D953DF8488ACADBD6"/>
              </w:placeholder>
              <w:temporary/>
              <w:showingPlcHdr/>
              <w15:appearance w15:val="hidden"/>
            </w:sdtPr>
            <w:sdtContent>
              <w:p w14:paraId="59FD55C8" w14:textId="77777777" w:rsidR="00F716E1" w:rsidRPr="00D007F4" w:rsidRDefault="00FF673C" w:rsidP="00FF673C">
                <w:pPr>
                  <w:pStyle w:val="Heading1"/>
                  <w:rPr>
                    <w:rFonts w:ascii="Times New Roman" w:hAnsi="Times New Roman" w:cs="Times New Roman"/>
                    <w:noProof/>
                    <w:sz w:val="32"/>
                    <w:szCs w:val="36"/>
                    <w:lang w:val="en-GB"/>
                  </w:rPr>
                </w:pPr>
                <w:r w:rsidRPr="00D007F4">
                  <w:rPr>
                    <w:rFonts w:ascii="Times New Roman" w:hAnsi="Times New Roman" w:cs="Times New Roman"/>
                    <w:noProof/>
                    <w:sz w:val="32"/>
                    <w:szCs w:val="36"/>
                    <w:lang w:val="en-GB" w:bidi="en-GB"/>
                  </w:rPr>
                  <w:t>SKILLS</w:t>
                </w:r>
              </w:p>
            </w:sdtContent>
          </w:sdt>
          <w:p w14:paraId="66D0CDF1" w14:textId="77777777" w:rsidR="00F53B71" w:rsidRPr="00D007F4" w:rsidRDefault="00F53B71" w:rsidP="00F53B71">
            <w:pPr>
              <w:pStyle w:val="NoSpacing"/>
              <w:rPr>
                <w:rFonts w:ascii="Times New Roman" w:hAnsi="Times New Roman" w:cs="Times New Roman"/>
                <w:noProof/>
                <w:sz w:val="28"/>
                <w:szCs w:val="20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28"/>
                <w:szCs w:val="20"/>
                <w:lang w:val="en-GB" w:bidi="en-GB"/>
              </w:rPr>
              <mc:AlternateContent>
                <mc:Choice Requires="wps">
                  <w:drawing>
                    <wp:inline distT="0" distB="0" distL="0" distR="0" wp14:anchorId="23234541" wp14:editId="1B24944D">
                      <wp:extent cx="521970" cy="0"/>
                      <wp:effectExtent l="0" t="0" r="0" b="0"/>
                      <wp:docPr id="17" name="Straight Connector 17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197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128F2DAC" id="Straight Connector 17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.1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" strokecolor="#718eb5 [3206]" strokeweight="1.5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3E56F76E" w14:textId="77777777" w:rsidR="00F716E1" w:rsidRPr="00F27F6D" w:rsidRDefault="0092276D" w:rsidP="0092276D">
            <w:pPr>
              <w:pStyle w:val="ListParagraph"/>
              <w:rPr>
                <w:rFonts w:ascii="Times New Roman" w:hAnsi="Times New Roman" w:cs="Times New Roman"/>
                <w:noProof/>
                <w:sz w:val="28"/>
                <w:szCs w:val="20"/>
                <w:lang w:val="en-GB"/>
              </w:rPr>
            </w:pPr>
            <w:r w:rsidRPr="00F27F6D">
              <w:rPr>
                <w:rFonts w:ascii="Times New Roman" w:hAnsi="Times New Roman" w:cs="Times New Roman"/>
                <w:noProof/>
                <w:sz w:val="28"/>
                <w:szCs w:val="20"/>
                <w:lang w:val="en-GB"/>
              </w:rPr>
              <w:t xml:space="preserve">Reliable </w:t>
            </w:r>
          </w:p>
          <w:p w14:paraId="1CAC983F" w14:textId="1A8AA9E0" w:rsidR="00993DBE" w:rsidRDefault="0092276D" w:rsidP="00993DBE">
            <w:pPr>
              <w:pStyle w:val="ListParagraph"/>
              <w:rPr>
                <w:rFonts w:ascii="Times New Roman" w:hAnsi="Times New Roman" w:cs="Times New Roman"/>
                <w:noProof/>
                <w:sz w:val="28"/>
                <w:szCs w:val="20"/>
                <w:lang w:val="en-GB"/>
              </w:rPr>
            </w:pPr>
            <w:r w:rsidRPr="00F27F6D">
              <w:rPr>
                <w:rFonts w:ascii="Times New Roman" w:hAnsi="Times New Roman" w:cs="Times New Roman"/>
                <w:noProof/>
                <w:sz w:val="28"/>
                <w:szCs w:val="20"/>
                <w:lang w:val="en-GB"/>
              </w:rPr>
              <w:t>organised</w:t>
            </w:r>
          </w:p>
          <w:p w14:paraId="1AC7ED78" w14:textId="1F3D13D8" w:rsidR="005842E2" w:rsidRPr="00993DBE" w:rsidRDefault="005842E2" w:rsidP="00993DBE">
            <w:pPr>
              <w:pStyle w:val="ListParagraph"/>
              <w:rPr>
                <w:rFonts w:ascii="Times New Roman" w:hAnsi="Times New Roman" w:cs="Times New Roman"/>
                <w:noProof/>
                <w:sz w:val="28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0"/>
                <w:lang w:val="en-GB"/>
              </w:rPr>
              <w:t>PASSIONATE ABOUT FILM AND TV</w:t>
            </w:r>
          </w:p>
          <w:p w14:paraId="063A5EBB" w14:textId="71595348" w:rsidR="0092276D" w:rsidRPr="00F27F6D" w:rsidRDefault="0092276D" w:rsidP="0092276D">
            <w:pPr>
              <w:pStyle w:val="ListParagraph"/>
              <w:rPr>
                <w:rFonts w:ascii="Times New Roman" w:hAnsi="Times New Roman" w:cs="Times New Roman"/>
                <w:noProof/>
                <w:sz w:val="28"/>
                <w:szCs w:val="20"/>
                <w:lang w:val="en-GB"/>
              </w:rPr>
            </w:pPr>
            <w:r w:rsidRPr="00F27F6D">
              <w:rPr>
                <w:rFonts w:ascii="Times New Roman" w:hAnsi="Times New Roman" w:cs="Times New Roman"/>
                <w:noProof/>
                <w:sz w:val="28"/>
                <w:szCs w:val="20"/>
                <w:lang w:val="en-GB"/>
              </w:rPr>
              <w:t xml:space="preserve">communicative </w:t>
            </w:r>
          </w:p>
          <w:p w14:paraId="68E70CCF" w14:textId="6067FE17" w:rsidR="0092276D" w:rsidRPr="00F27F6D" w:rsidRDefault="0092276D" w:rsidP="0092276D">
            <w:pPr>
              <w:pStyle w:val="ListParagraph"/>
              <w:rPr>
                <w:rFonts w:ascii="Times New Roman" w:hAnsi="Times New Roman" w:cs="Times New Roman"/>
                <w:noProof/>
                <w:sz w:val="28"/>
                <w:szCs w:val="20"/>
                <w:lang w:val="en-GB"/>
              </w:rPr>
            </w:pPr>
            <w:r w:rsidRPr="00F27F6D">
              <w:rPr>
                <w:rFonts w:ascii="Times New Roman" w:hAnsi="Times New Roman" w:cs="Times New Roman"/>
                <w:noProof/>
                <w:sz w:val="28"/>
                <w:szCs w:val="20"/>
                <w:lang w:val="en-GB"/>
              </w:rPr>
              <w:t xml:space="preserve">creative </w:t>
            </w:r>
          </w:p>
          <w:p w14:paraId="108BAC59" w14:textId="22997D3F" w:rsidR="0092276D" w:rsidRDefault="0092276D" w:rsidP="0092276D">
            <w:pPr>
              <w:pStyle w:val="ListParagraph"/>
              <w:rPr>
                <w:rFonts w:ascii="Times New Roman" w:hAnsi="Times New Roman" w:cs="Times New Roman"/>
                <w:noProof/>
                <w:sz w:val="28"/>
                <w:szCs w:val="20"/>
                <w:lang w:val="en-GB"/>
              </w:rPr>
            </w:pPr>
            <w:r w:rsidRPr="00F27F6D">
              <w:rPr>
                <w:rFonts w:ascii="Times New Roman" w:hAnsi="Times New Roman" w:cs="Times New Roman"/>
                <w:noProof/>
                <w:sz w:val="28"/>
                <w:szCs w:val="20"/>
                <w:lang w:val="en-GB"/>
              </w:rPr>
              <w:t>collaborative</w:t>
            </w:r>
          </w:p>
          <w:p w14:paraId="6E12775D" w14:textId="29B9F7EA" w:rsidR="00993DBE" w:rsidRPr="00993DBE" w:rsidRDefault="008C35D0" w:rsidP="00993DBE">
            <w:pPr>
              <w:pStyle w:val="ListParagraph"/>
              <w:rPr>
                <w:rFonts w:ascii="Times New Roman" w:hAnsi="Times New Roman" w:cs="Times New Roman"/>
                <w:noProof/>
                <w:sz w:val="28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0"/>
                <w:lang w:val="en-GB"/>
              </w:rPr>
              <w:t xml:space="preserve">Camera </w:t>
            </w:r>
          </w:p>
          <w:p w14:paraId="211C7864" w14:textId="77777777" w:rsidR="0092276D" w:rsidRPr="00F27F6D" w:rsidRDefault="0092276D" w:rsidP="0092276D">
            <w:pPr>
              <w:pStyle w:val="ListParagraph"/>
              <w:rPr>
                <w:rFonts w:ascii="Times New Roman" w:hAnsi="Times New Roman" w:cs="Times New Roman"/>
                <w:noProof/>
                <w:sz w:val="28"/>
                <w:szCs w:val="20"/>
                <w:lang w:val="en-GB"/>
              </w:rPr>
            </w:pPr>
            <w:r w:rsidRPr="00F27F6D">
              <w:rPr>
                <w:rFonts w:ascii="Times New Roman" w:hAnsi="Times New Roman" w:cs="Times New Roman"/>
                <w:noProof/>
                <w:sz w:val="28"/>
                <w:szCs w:val="20"/>
                <w:lang w:val="en-GB"/>
              </w:rPr>
              <w:t xml:space="preserve">Adobe Premiere pro </w:t>
            </w:r>
          </w:p>
          <w:p w14:paraId="0F4448C9" w14:textId="77777777" w:rsidR="00285B12" w:rsidRPr="00285B12" w:rsidRDefault="0092276D" w:rsidP="00285B12">
            <w:pPr>
              <w:pStyle w:val="ListParagraph"/>
              <w:rPr>
                <w:rFonts w:ascii="Times New Roman" w:hAnsi="Times New Roman" w:cs="Times New Roman"/>
                <w:noProof/>
                <w:lang w:val="en-GB"/>
              </w:rPr>
            </w:pPr>
            <w:r w:rsidRPr="00F27F6D">
              <w:rPr>
                <w:rFonts w:ascii="Times New Roman" w:hAnsi="Times New Roman" w:cs="Times New Roman"/>
                <w:noProof/>
                <w:sz w:val="28"/>
                <w:szCs w:val="20"/>
                <w:lang w:val="en-GB"/>
              </w:rPr>
              <w:t xml:space="preserve">Protools </w:t>
            </w:r>
          </w:p>
          <w:p w14:paraId="6C07FC85" w14:textId="77777777" w:rsidR="00285B12" w:rsidRDefault="00285B12" w:rsidP="00285B12">
            <w:pPr>
              <w:rPr>
                <w:rFonts w:ascii="Times New Roman" w:hAnsi="Times New Roman" w:cs="Times New Roman"/>
                <w:noProof/>
                <w:lang w:val="en-GB"/>
              </w:rPr>
            </w:pPr>
          </w:p>
          <w:p w14:paraId="57C6501B" w14:textId="77777777" w:rsidR="00285B12" w:rsidRDefault="00000000" w:rsidP="00285B12">
            <w:pPr>
              <w:pStyle w:val="Heading1"/>
              <w:rPr>
                <w:rFonts w:ascii="Times New Roman" w:hAnsi="Times New Roman" w:cs="Times New Roman"/>
                <w:noProof/>
                <w:sz w:val="32"/>
                <w:szCs w:val="36"/>
                <w:lang w:val="en-GB"/>
              </w:rPr>
            </w:pPr>
            <w:sdt>
              <w:sdtPr>
                <w:rPr>
                  <w:rFonts w:ascii="Times New Roman" w:hAnsi="Times New Roman" w:cs="Times New Roman"/>
                  <w:noProof/>
                  <w:sz w:val="32"/>
                  <w:szCs w:val="36"/>
                  <w:lang w:val="en-GB"/>
                </w:rPr>
                <w:id w:val="-1841310241"/>
                <w:placeholder>
                  <w:docPart w:val="B58F062FECB7484C9ECE41947EB06C35"/>
                </w:placeholder>
                <w:temporary/>
                <w:showingPlcHdr/>
                <w15:appearance w15:val="hidden"/>
              </w:sdtPr>
              <w:sdtContent>
                <w:r w:rsidR="00285B12" w:rsidRPr="00D007F4">
                  <w:rPr>
                    <w:rFonts w:ascii="Times New Roman" w:hAnsi="Times New Roman" w:cs="Times New Roman"/>
                    <w:noProof/>
                    <w:sz w:val="32"/>
                    <w:szCs w:val="36"/>
                    <w:lang w:val="en-GB" w:bidi="en-GB"/>
                  </w:rPr>
                  <w:t>EDUCATION</w:t>
                </w:r>
              </w:sdtContent>
            </w:sdt>
          </w:p>
          <w:p w14:paraId="5C44FDED" w14:textId="4B0D496A" w:rsidR="00285B12" w:rsidRPr="00285B12" w:rsidRDefault="00285B12" w:rsidP="00285B12">
            <w:pPr>
              <w:pStyle w:val="Heading1"/>
              <w:rPr>
                <w:rFonts w:ascii="Times New Roman" w:eastAsiaTheme="minorHAnsi" w:hAnsi="Times New Roman" w:cs="Times New Roman"/>
                <w:caps w:val="0"/>
                <w:noProof/>
                <w:color w:val="666666" w:themeColor="background2"/>
                <w:sz w:val="32"/>
                <w:szCs w:val="36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Cs w:val="20"/>
                <w:lang w:val="en-GB" w:bidi="en-GB"/>
              </w:rPr>
              <mc:AlternateContent>
                <mc:Choice Requires="wps">
                  <w:drawing>
                    <wp:inline distT="0" distB="0" distL="0" distR="0" wp14:anchorId="4F97FEEF" wp14:editId="151BF516">
                      <wp:extent cx="521970" cy="0"/>
                      <wp:effectExtent l="0" t="0" r="0" b="0"/>
                      <wp:docPr id="28" name="Straight Connector 28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197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763CD3C4" id="Straight Connector 28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.1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" strokecolor="#718eb5 [3206]" strokeweight="1.5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6F16E1D3" w14:textId="1D623982" w:rsidR="00285B12" w:rsidRPr="00D007F4" w:rsidRDefault="00285B12" w:rsidP="00285B12">
            <w:pPr>
              <w:pStyle w:val="Heading2"/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  <w:t xml:space="preserve">Ulladulla High School </w:t>
            </w:r>
          </w:p>
          <w:p w14:paraId="5BE25DBA" w14:textId="77777777" w:rsidR="00285B12" w:rsidRPr="00D007F4" w:rsidRDefault="00285B12" w:rsidP="00285B12">
            <w:pPr>
              <w:pStyle w:val="Date"/>
              <w:rPr>
                <w:rFonts w:ascii="Times New Roman" w:hAnsi="Times New Roman" w:cs="Times New Roman"/>
                <w:noProof/>
                <w:sz w:val="21"/>
                <w:szCs w:val="21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21"/>
                <w:szCs w:val="21"/>
                <w:lang w:val="en-GB"/>
              </w:rPr>
              <w:t>2012-2017</w:t>
            </w:r>
          </w:p>
          <w:p w14:paraId="16328F00" w14:textId="77777777" w:rsidR="00285B12" w:rsidRPr="00D007F4" w:rsidRDefault="00285B12" w:rsidP="00285B12">
            <w:pPr>
              <w:rPr>
                <w:rFonts w:ascii="Times New Roman" w:hAnsi="Times New Roman" w:cs="Times New Roman"/>
                <w:noProof/>
                <w:sz w:val="21"/>
                <w:szCs w:val="21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21"/>
                <w:szCs w:val="21"/>
                <w:lang w:val="en-GB"/>
              </w:rPr>
              <w:t xml:space="preserve">Graduated and completed HSC </w:t>
            </w:r>
          </w:p>
          <w:p w14:paraId="2CA4B217" w14:textId="77777777" w:rsidR="00285B12" w:rsidRPr="00D007F4" w:rsidRDefault="00285B12" w:rsidP="00285B12">
            <w:pPr>
              <w:pStyle w:val="NoSpacing"/>
              <w:rPr>
                <w:rFonts w:ascii="Times New Roman" w:hAnsi="Times New Roman" w:cs="Times New Roman"/>
                <w:noProof/>
                <w:sz w:val="28"/>
                <w:szCs w:val="20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28"/>
                <w:szCs w:val="20"/>
                <w:lang w:val="en-GB" w:bidi="en-GB"/>
              </w:rPr>
              <mc:AlternateContent>
                <mc:Choice Requires="wps">
                  <w:drawing>
                    <wp:inline distT="0" distB="0" distL="0" distR="0" wp14:anchorId="0A1CC21B" wp14:editId="0C4F2E80">
                      <wp:extent cx="2016000" cy="0"/>
                      <wp:effectExtent l="0" t="0" r="0" b="0"/>
                      <wp:docPr id="26" name="Straight Connector 26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16000" cy="0"/>
                              </a:xfrm>
                              <a:prstGeom prst="line">
                                <a:avLst/>
                              </a:prstGeom>
                              <a:ln w="3556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7543BA35" id="Straight Connector 26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58.75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" strokecolor="#718eb5 [3206]" strokeweight=".28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4550F3F2" w14:textId="77777777" w:rsidR="00285B12" w:rsidRPr="00D007F4" w:rsidRDefault="00285B12" w:rsidP="00285B12">
            <w:pPr>
              <w:pStyle w:val="Heading2"/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  <w:t xml:space="preserve">University of Wollongong </w:t>
            </w:r>
          </w:p>
          <w:p w14:paraId="4DAB71B7" w14:textId="77777777" w:rsidR="00285B12" w:rsidRPr="00D007F4" w:rsidRDefault="00285B12" w:rsidP="00285B12">
            <w:pPr>
              <w:pStyle w:val="Date"/>
              <w:rPr>
                <w:rFonts w:ascii="Times New Roman" w:hAnsi="Times New Roman" w:cs="Times New Roman"/>
                <w:noProof/>
                <w:sz w:val="21"/>
                <w:szCs w:val="21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21"/>
                <w:szCs w:val="21"/>
                <w:lang w:val="en-GB"/>
              </w:rPr>
              <w:t>2020-</w:t>
            </w:r>
            <w:r>
              <w:rPr>
                <w:rFonts w:ascii="Times New Roman" w:hAnsi="Times New Roman" w:cs="Times New Roman"/>
                <w:noProof/>
                <w:sz w:val="21"/>
                <w:szCs w:val="21"/>
                <w:lang w:val="en-GB"/>
              </w:rPr>
              <w:t>2023</w:t>
            </w:r>
            <w:r w:rsidRPr="00D007F4">
              <w:rPr>
                <w:rFonts w:ascii="Times New Roman" w:hAnsi="Times New Roman" w:cs="Times New Roman"/>
                <w:noProof/>
                <w:sz w:val="21"/>
                <w:szCs w:val="21"/>
                <w:lang w:val="en-GB"/>
              </w:rPr>
              <w:t xml:space="preserve"> </w:t>
            </w:r>
          </w:p>
          <w:p w14:paraId="45365B69" w14:textId="77777777" w:rsidR="00285B12" w:rsidRPr="00D007F4" w:rsidRDefault="00285B12" w:rsidP="00285B12">
            <w:pPr>
              <w:rPr>
                <w:rFonts w:ascii="Times New Roman" w:hAnsi="Times New Roman" w:cs="Times New Roman"/>
                <w:noProof/>
                <w:sz w:val="21"/>
                <w:szCs w:val="21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21"/>
                <w:szCs w:val="21"/>
                <w:lang w:val="en-GB"/>
              </w:rPr>
              <w:t>Bachelor of Communication and Media</w:t>
            </w:r>
          </w:p>
          <w:p w14:paraId="515DB47E" w14:textId="77777777" w:rsidR="00285B12" w:rsidRDefault="00285B12" w:rsidP="00285B12">
            <w:pPr>
              <w:rPr>
                <w:rFonts w:ascii="Times New Roman" w:hAnsi="Times New Roman" w:cs="Times New Roman"/>
                <w:noProof/>
                <w:sz w:val="21"/>
                <w:szCs w:val="21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21"/>
                <w:szCs w:val="21"/>
                <w:lang w:val="en-GB"/>
              </w:rPr>
              <w:t>Major: Global Screen Media</w:t>
            </w:r>
          </w:p>
          <w:p w14:paraId="12E22E74" w14:textId="77777777" w:rsidR="00285B12" w:rsidRPr="00D007F4" w:rsidRDefault="00285B12" w:rsidP="00285B12">
            <w:pPr>
              <w:rPr>
                <w:rFonts w:ascii="Times New Roman" w:hAnsi="Times New Roman" w:cs="Times New Roman"/>
                <w:noProof/>
                <w:sz w:val="2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1"/>
                <w:szCs w:val="21"/>
                <w:lang w:val="en-GB"/>
              </w:rPr>
              <w:t>Graduated with a Distinction</w:t>
            </w:r>
            <w:r w:rsidRPr="00D007F4">
              <w:rPr>
                <w:rFonts w:ascii="Times New Roman" w:hAnsi="Times New Roman" w:cs="Times New Roman"/>
                <w:noProof/>
                <w:sz w:val="21"/>
                <w:szCs w:val="21"/>
                <w:lang w:val="en-GB"/>
              </w:rPr>
              <w:t xml:space="preserve"> </w:t>
            </w:r>
          </w:p>
          <w:p w14:paraId="66DCF571" w14:textId="77777777" w:rsidR="00285B12" w:rsidRPr="00D007F4" w:rsidRDefault="00285B12" w:rsidP="00285B12">
            <w:pPr>
              <w:pStyle w:val="Heading1"/>
              <w:rPr>
                <w:rFonts w:ascii="Times New Roman" w:hAnsi="Times New Roman" w:cs="Times New Roman"/>
                <w:noProof/>
                <w:sz w:val="32"/>
                <w:szCs w:val="36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32"/>
                <w:szCs w:val="36"/>
                <w:lang w:val="en-GB"/>
              </w:rPr>
              <w:lastRenderedPageBreak/>
              <w:t xml:space="preserve">Certifications </w:t>
            </w:r>
          </w:p>
          <w:p w14:paraId="45C0D774" w14:textId="77777777" w:rsidR="00285B12" w:rsidRDefault="00285B12" w:rsidP="00285B12">
            <w:pPr>
              <w:pStyle w:val="Heading1"/>
              <w:rPr>
                <w:rFonts w:ascii="Times New Roman" w:hAnsi="Times New Roman" w:cs="Times New Roman"/>
                <w:noProof/>
                <w:sz w:val="32"/>
                <w:szCs w:val="36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32"/>
                <w:szCs w:val="36"/>
                <w:lang w:val="en-GB" w:bidi="en-GB"/>
              </w:rPr>
              <mc:AlternateContent>
                <mc:Choice Requires="wps">
                  <w:drawing>
                    <wp:inline distT="0" distB="0" distL="0" distR="0" wp14:anchorId="50E9285F" wp14:editId="1BBE9330">
                      <wp:extent cx="521970" cy="0"/>
                      <wp:effectExtent l="0" t="0" r="0" b="0"/>
                      <wp:docPr id="30" name="Straight Connector 30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197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55D08D3E" id="Straight Connector 30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.1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" strokecolor="#718eb5 [3206]" strokeweight="1.5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12164A18" w14:textId="77777777" w:rsidR="00285B12" w:rsidRDefault="00285B12" w:rsidP="00285B12">
            <w:pPr>
              <w:pStyle w:val="Heading2"/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  <w:t>F</w:t>
            </w:r>
            <w:r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  <w:t xml:space="preserve">ull Drivers License </w:t>
            </w:r>
          </w:p>
          <w:p w14:paraId="7C254319" w14:textId="77777777" w:rsidR="00285B12" w:rsidRPr="00993DBE" w:rsidRDefault="00285B12" w:rsidP="00285B12">
            <w:pPr>
              <w:pStyle w:val="Date"/>
              <w:rPr>
                <w:rFonts w:ascii="Times New Roman" w:hAnsi="Times New Roman" w:cs="Times New Roman"/>
                <w:noProof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val="en-GB"/>
              </w:rPr>
              <w:t xml:space="preserve">Owner of a Car </w:t>
            </w:r>
          </w:p>
          <w:p w14:paraId="3C8C01C1" w14:textId="77777777" w:rsidR="00285B12" w:rsidRPr="00993DBE" w:rsidRDefault="00285B12" w:rsidP="00285B12">
            <w:pPr>
              <w:rPr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28"/>
                <w:szCs w:val="20"/>
                <w:lang w:val="en-GB" w:bidi="en-GB"/>
              </w:rPr>
              <mc:AlternateContent>
                <mc:Choice Requires="wps">
                  <w:drawing>
                    <wp:inline distT="0" distB="0" distL="0" distR="0" wp14:anchorId="792167A2" wp14:editId="1191B1D5">
                      <wp:extent cx="2016000" cy="0"/>
                      <wp:effectExtent l="0" t="0" r="0" b="0"/>
                      <wp:docPr id="31" name="Straight Connector 31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16000" cy="0"/>
                              </a:xfrm>
                              <a:prstGeom prst="line">
                                <a:avLst/>
                              </a:prstGeom>
                              <a:ln w="3556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5499EE1D" id="Straight Connector 31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58.75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" strokecolor="#718eb5 [3206]" strokeweight=".28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622C23B3" w14:textId="77777777" w:rsidR="00285B12" w:rsidRPr="00D007F4" w:rsidRDefault="00285B12" w:rsidP="00285B12">
            <w:pPr>
              <w:pStyle w:val="Heading2"/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  <w:t>Food Safety and Handling</w:t>
            </w:r>
          </w:p>
          <w:p w14:paraId="52627B05" w14:textId="77777777" w:rsidR="00285B12" w:rsidRPr="00D007F4" w:rsidRDefault="00285B12" w:rsidP="00285B12">
            <w:pPr>
              <w:pStyle w:val="Date"/>
              <w:rPr>
                <w:rFonts w:ascii="Times New Roman" w:hAnsi="Times New Roman" w:cs="Times New Roman"/>
                <w:noProof/>
                <w:sz w:val="20"/>
                <w:szCs w:val="20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20"/>
                <w:szCs w:val="20"/>
                <w:lang w:val="en-GB"/>
              </w:rPr>
              <w:t>December 2017</w:t>
            </w:r>
          </w:p>
          <w:p w14:paraId="2716455C" w14:textId="77777777" w:rsidR="00285B12" w:rsidRPr="00D007F4" w:rsidRDefault="00285B12" w:rsidP="00285B12">
            <w:pPr>
              <w:rPr>
                <w:rFonts w:ascii="Times New Roman" w:hAnsi="Times New Roman" w:cs="Times New Roman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28"/>
                <w:szCs w:val="20"/>
                <w:lang w:val="en-GB" w:bidi="en-GB"/>
              </w:rPr>
              <mc:AlternateContent>
                <mc:Choice Requires="wps">
                  <w:drawing>
                    <wp:inline distT="0" distB="0" distL="0" distR="0" wp14:anchorId="1D5FF526" wp14:editId="054C7233">
                      <wp:extent cx="2016000" cy="0"/>
                      <wp:effectExtent l="0" t="0" r="0" b="0"/>
                      <wp:docPr id="32" name="Straight Connector 32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16000" cy="0"/>
                              </a:xfrm>
                              <a:prstGeom prst="line">
                                <a:avLst/>
                              </a:prstGeom>
                              <a:ln w="3556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15B2D08A" id="Straight Connector 32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58.75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" strokecolor="#718eb5 [3206]" strokeweight=".28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1C6FAC65" w14:textId="77777777" w:rsidR="00285B12" w:rsidRPr="00D007F4" w:rsidRDefault="00285B12" w:rsidP="00285B12">
            <w:pPr>
              <w:pStyle w:val="Heading2"/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  <w:t xml:space="preserve">Barista Training </w:t>
            </w:r>
          </w:p>
          <w:p w14:paraId="03356D98" w14:textId="77777777" w:rsidR="00285B12" w:rsidRPr="00D007F4" w:rsidRDefault="00285B12" w:rsidP="00285B12">
            <w:pPr>
              <w:pStyle w:val="Date"/>
              <w:rPr>
                <w:rFonts w:ascii="Times New Roman" w:hAnsi="Times New Roman" w:cs="Times New Roman"/>
                <w:noProof/>
                <w:sz w:val="20"/>
                <w:szCs w:val="20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20"/>
                <w:szCs w:val="20"/>
                <w:lang w:val="en-GB"/>
              </w:rPr>
              <w:t>December 2017</w:t>
            </w:r>
          </w:p>
          <w:p w14:paraId="33BA1DF6" w14:textId="77777777" w:rsidR="00285B12" w:rsidRPr="00D007F4" w:rsidRDefault="00285B12" w:rsidP="00285B12">
            <w:pPr>
              <w:rPr>
                <w:rFonts w:ascii="Times New Roman" w:hAnsi="Times New Roman" w:cs="Times New Roman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28"/>
                <w:szCs w:val="20"/>
                <w:lang w:val="en-GB" w:bidi="en-GB"/>
              </w:rPr>
              <mc:AlternateContent>
                <mc:Choice Requires="wps">
                  <w:drawing>
                    <wp:inline distT="0" distB="0" distL="0" distR="0" wp14:anchorId="60C5B543" wp14:editId="1BC7C806">
                      <wp:extent cx="2016000" cy="0"/>
                      <wp:effectExtent l="0" t="0" r="0" b="0"/>
                      <wp:docPr id="33" name="Straight Connector 33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16000" cy="0"/>
                              </a:xfrm>
                              <a:prstGeom prst="line">
                                <a:avLst/>
                              </a:prstGeom>
                              <a:ln w="3556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419555E9" id="Straight Connector 33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58.75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" strokecolor="#718eb5 [3206]" strokeweight=".28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061C33A0" w14:textId="77777777" w:rsidR="00285B12" w:rsidRPr="00D007F4" w:rsidRDefault="00285B12" w:rsidP="00285B12">
            <w:pPr>
              <w:pStyle w:val="Heading2"/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  <w:t xml:space="preserve">RSA and RCG </w:t>
            </w:r>
          </w:p>
          <w:p w14:paraId="02F52FA9" w14:textId="77777777" w:rsidR="00285B12" w:rsidRPr="00D007F4" w:rsidRDefault="00285B12" w:rsidP="00285B12">
            <w:pPr>
              <w:pStyle w:val="Date"/>
              <w:rPr>
                <w:rFonts w:ascii="Times New Roman" w:hAnsi="Times New Roman" w:cs="Times New Roman"/>
                <w:noProof/>
                <w:sz w:val="20"/>
                <w:szCs w:val="20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20"/>
                <w:szCs w:val="20"/>
                <w:lang w:val="en-GB"/>
              </w:rPr>
              <w:t>December 20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val="en-GB"/>
              </w:rPr>
              <w:t>22</w:t>
            </w:r>
          </w:p>
          <w:p w14:paraId="13321228" w14:textId="77777777" w:rsidR="00285B12" w:rsidRPr="00D007F4" w:rsidRDefault="00285B12" w:rsidP="00285B12">
            <w:pPr>
              <w:rPr>
                <w:rFonts w:ascii="Times New Roman" w:hAnsi="Times New Roman" w:cs="Times New Roman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28"/>
                <w:szCs w:val="20"/>
                <w:lang w:val="en-GB" w:bidi="en-GB"/>
              </w:rPr>
              <mc:AlternateContent>
                <mc:Choice Requires="wps">
                  <w:drawing>
                    <wp:inline distT="0" distB="0" distL="0" distR="0" wp14:anchorId="5A514B3F" wp14:editId="7BC08B25">
                      <wp:extent cx="2016000" cy="0"/>
                      <wp:effectExtent l="0" t="0" r="0" b="0"/>
                      <wp:docPr id="34" name="Straight Connector 34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16000" cy="0"/>
                              </a:xfrm>
                              <a:prstGeom prst="line">
                                <a:avLst/>
                              </a:prstGeom>
                              <a:ln w="3556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19B220FB" id="Straight Connector 34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58.75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" strokecolor="#718eb5 [3206]" strokeweight=".28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02EF3F03" w14:textId="77777777" w:rsidR="00285B12" w:rsidRPr="00D007F4" w:rsidRDefault="00285B12" w:rsidP="00285B12">
            <w:pPr>
              <w:pStyle w:val="Heading2"/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  <w:t>Entertainment Vocational Education training (VET)</w:t>
            </w:r>
          </w:p>
          <w:p w14:paraId="2F50FC3B" w14:textId="77777777" w:rsidR="00285B12" w:rsidRDefault="00285B12" w:rsidP="00285B12">
            <w:pPr>
              <w:pStyle w:val="Date"/>
              <w:rPr>
                <w:rFonts w:ascii="Times New Roman" w:hAnsi="Times New Roman" w:cs="Times New Roman"/>
                <w:noProof/>
                <w:sz w:val="20"/>
                <w:szCs w:val="20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20"/>
                <w:szCs w:val="20"/>
                <w:lang w:val="en-GB"/>
              </w:rPr>
              <w:t>2016-2017</w:t>
            </w:r>
          </w:p>
          <w:p w14:paraId="7E9ADB6F" w14:textId="77777777" w:rsidR="00285B12" w:rsidRDefault="00285B12" w:rsidP="00285B12">
            <w:pPr>
              <w:rPr>
                <w:rFonts w:ascii="Times New Roman" w:hAnsi="Times New Roman" w:cs="Times New Roman"/>
                <w:noProof/>
                <w:lang w:val="en-GB"/>
              </w:rPr>
            </w:pPr>
          </w:p>
          <w:p w14:paraId="39695009" w14:textId="77777777" w:rsidR="00285B12" w:rsidRPr="00D007F4" w:rsidRDefault="00285B12" w:rsidP="00285B12">
            <w:pPr>
              <w:pStyle w:val="Heading1"/>
              <w:rPr>
                <w:rFonts w:ascii="Times New Roman" w:hAnsi="Times New Roman" w:cs="Times New Roman"/>
                <w:noProof/>
                <w:sz w:val="32"/>
                <w:szCs w:val="36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36"/>
                <w:lang w:val="en-GB"/>
              </w:rPr>
              <w:t xml:space="preserve">Volunteer experience and leadership  </w:t>
            </w:r>
            <w:r w:rsidRPr="00D007F4">
              <w:rPr>
                <w:rFonts w:ascii="Times New Roman" w:hAnsi="Times New Roman" w:cs="Times New Roman"/>
                <w:noProof/>
                <w:sz w:val="32"/>
                <w:szCs w:val="36"/>
                <w:lang w:val="en-GB"/>
              </w:rPr>
              <w:t xml:space="preserve"> </w:t>
            </w:r>
          </w:p>
          <w:p w14:paraId="18304775" w14:textId="77777777" w:rsidR="00285B12" w:rsidRDefault="00285B12" w:rsidP="00285B12">
            <w:pPr>
              <w:rPr>
                <w:rFonts w:ascii="Times New Roman" w:hAnsi="Times New Roman" w:cs="Times New Roman"/>
                <w:noProof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32"/>
                <w:szCs w:val="36"/>
                <w:lang w:val="en-GB" w:bidi="en-GB"/>
              </w:rPr>
              <mc:AlternateContent>
                <mc:Choice Requires="wps">
                  <w:drawing>
                    <wp:inline distT="0" distB="0" distL="0" distR="0" wp14:anchorId="4F4FDEF0" wp14:editId="4628803E">
                      <wp:extent cx="521970" cy="0"/>
                      <wp:effectExtent l="0" t="0" r="0" b="0"/>
                      <wp:docPr id="38" name="Straight Connector 38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197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2E9EFA02" id="Straight Connector 38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.1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" strokecolor="#718eb5 [3206]" strokeweight="1.5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0F321359" w14:textId="77777777" w:rsidR="00285B12" w:rsidRPr="00085E28" w:rsidRDefault="00285B12" w:rsidP="00285B12">
            <w:pPr>
              <w:pStyle w:val="ListParagraph"/>
              <w:rPr>
                <w:rFonts w:ascii="Times New Roman" w:hAnsi="Times New Roman" w:cs="Times New Roman"/>
                <w:noProof/>
                <w:sz w:val="24"/>
                <w:lang w:val="en-GB"/>
              </w:rPr>
            </w:pPr>
            <w:r w:rsidRPr="00085E28">
              <w:rPr>
                <w:rFonts w:ascii="Times New Roman" w:hAnsi="Times New Roman" w:cs="Times New Roman"/>
                <w:noProof/>
                <w:sz w:val="24"/>
                <w:lang w:val="en-GB"/>
              </w:rPr>
              <w:t>netball coac</w:t>
            </w:r>
            <w:r>
              <w:rPr>
                <w:rFonts w:ascii="Times New Roman" w:hAnsi="Times New Roman" w:cs="Times New Roman"/>
                <w:noProof/>
                <w:sz w:val="24"/>
                <w:lang w:val="en-GB"/>
              </w:rPr>
              <w:t xml:space="preserve">h </w:t>
            </w:r>
          </w:p>
          <w:p w14:paraId="0F1CE785" w14:textId="77777777" w:rsidR="00285B12" w:rsidRPr="00085E28" w:rsidRDefault="00285B12" w:rsidP="00285B12">
            <w:pPr>
              <w:pStyle w:val="ListParagraph"/>
              <w:rPr>
                <w:rFonts w:ascii="Times New Roman" w:hAnsi="Times New Roman" w:cs="Times New Roman"/>
                <w:noProof/>
                <w:sz w:val="24"/>
                <w:lang w:val="en-GB"/>
              </w:rPr>
            </w:pPr>
            <w:r w:rsidRPr="00085E28">
              <w:rPr>
                <w:rFonts w:ascii="Times New Roman" w:hAnsi="Times New Roman" w:cs="Times New Roman"/>
                <w:noProof/>
                <w:sz w:val="24"/>
                <w:lang w:val="en-GB"/>
              </w:rPr>
              <w:t>Netball umpire</w:t>
            </w:r>
          </w:p>
          <w:p w14:paraId="62EA96E8" w14:textId="77777777" w:rsidR="00285B12" w:rsidRPr="00085E28" w:rsidRDefault="00285B12" w:rsidP="00285B12">
            <w:pPr>
              <w:pStyle w:val="ListParagraph"/>
              <w:rPr>
                <w:rFonts w:ascii="Times New Roman" w:hAnsi="Times New Roman" w:cs="Times New Roman"/>
                <w:noProof/>
                <w:sz w:val="24"/>
                <w:lang w:val="en-GB"/>
              </w:rPr>
            </w:pPr>
            <w:r w:rsidRPr="00085E28">
              <w:rPr>
                <w:rFonts w:ascii="Times New Roman" w:hAnsi="Times New Roman" w:cs="Times New Roman"/>
                <w:noProof/>
                <w:sz w:val="24"/>
                <w:lang w:val="en-GB"/>
              </w:rPr>
              <w:t>Netball Representative PLayer</w:t>
            </w:r>
          </w:p>
          <w:p w14:paraId="7B3C5693" w14:textId="073F16EE" w:rsidR="00285B12" w:rsidRPr="00285B12" w:rsidRDefault="00285B12" w:rsidP="00285B12">
            <w:pPr>
              <w:pStyle w:val="ListParagraph"/>
              <w:rPr>
                <w:rFonts w:ascii="Times New Roman" w:hAnsi="Times New Roman" w:cs="Times New Roman"/>
                <w:noProof/>
                <w:sz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4"/>
                <w:lang w:val="en-GB"/>
              </w:rPr>
              <w:t xml:space="preserve">Touch football </w:t>
            </w:r>
            <w:r w:rsidRPr="00085E28">
              <w:rPr>
                <w:rFonts w:ascii="Times New Roman" w:hAnsi="Times New Roman" w:cs="Times New Roman"/>
                <w:noProof/>
                <w:sz w:val="24"/>
                <w:lang w:val="en-GB"/>
              </w:rPr>
              <w:t xml:space="preserve">Representative </w:t>
            </w:r>
          </w:p>
        </w:tc>
        <w:tc>
          <w:tcPr>
            <w:tcW w:w="6087" w:type="dxa"/>
            <w:gridSpan w:val="3"/>
            <w:vMerge w:val="restart"/>
            <w:tcBorders>
              <w:top w:val="single" w:sz="12" w:space="0" w:color="000000" w:themeColor="text1"/>
              <w:left w:val="single" w:sz="12" w:space="0" w:color="000000" w:themeColor="text1"/>
            </w:tcBorders>
            <w:shd w:val="clear" w:color="auto" w:fill="auto"/>
          </w:tcPr>
          <w:sdt>
            <w:sdtPr>
              <w:rPr>
                <w:rFonts w:ascii="Times New Roman" w:hAnsi="Times New Roman" w:cs="Times New Roman"/>
                <w:noProof/>
                <w:sz w:val="32"/>
                <w:szCs w:val="36"/>
                <w:lang w:val="en-GB"/>
              </w:rPr>
              <w:id w:val="1888525358"/>
              <w:placeholder>
                <w:docPart w:val="0B419AD569BF7047BC31B1410AA7C467"/>
              </w:placeholder>
              <w:temporary/>
              <w:showingPlcHdr/>
              <w15:appearance w15:val="hidden"/>
            </w:sdtPr>
            <w:sdtContent>
              <w:p w14:paraId="54D2386B" w14:textId="77777777" w:rsidR="00F716E1" w:rsidRPr="00D007F4" w:rsidRDefault="00FF673C" w:rsidP="00FF673C">
                <w:pPr>
                  <w:pStyle w:val="Heading1"/>
                  <w:rPr>
                    <w:rFonts w:ascii="Times New Roman" w:hAnsi="Times New Roman" w:cs="Times New Roman"/>
                    <w:noProof/>
                    <w:sz w:val="32"/>
                    <w:szCs w:val="36"/>
                    <w:lang w:val="en-GB"/>
                  </w:rPr>
                </w:pPr>
                <w:r w:rsidRPr="00D007F4">
                  <w:rPr>
                    <w:rFonts w:ascii="Times New Roman" w:hAnsi="Times New Roman" w:cs="Times New Roman"/>
                    <w:noProof/>
                    <w:sz w:val="32"/>
                    <w:szCs w:val="36"/>
                    <w:lang w:val="en-GB" w:bidi="en-GB"/>
                  </w:rPr>
                  <w:t>EXPERIENCE</w:t>
                </w:r>
              </w:p>
            </w:sdtContent>
          </w:sdt>
          <w:p w14:paraId="13669794" w14:textId="095B8F1C" w:rsidR="00D40901" w:rsidRDefault="00F53B71" w:rsidP="00F53B71">
            <w:pPr>
              <w:pStyle w:val="NoSpacing"/>
              <w:rPr>
                <w:rFonts w:ascii="Times New Roman" w:hAnsi="Times New Roman" w:cs="Times New Roman"/>
                <w:noProof/>
                <w:sz w:val="28"/>
                <w:szCs w:val="20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28"/>
                <w:szCs w:val="20"/>
                <w:lang w:val="en-GB" w:bidi="en-GB"/>
              </w:rPr>
              <mc:AlternateContent>
                <mc:Choice Requires="wps">
                  <w:drawing>
                    <wp:inline distT="0" distB="0" distL="0" distR="0" wp14:anchorId="6559FE99" wp14:editId="48892F5D">
                      <wp:extent cx="521970" cy="0"/>
                      <wp:effectExtent l="0" t="0" r="0" b="0"/>
                      <wp:docPr id="18" name="Straight Connector 18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197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1F3B943E" id="Straight Connector 18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1.1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" strokecolor="#718eb5 [3206]" strokeweight="1.5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25A9DD70" w14:textId="77777777" w:rsidR="00AF2653" w:rsidRDefault="00AF2653" w:rsidP="00F53B71">
            <w:pPr>
              <w:pStyle w:val="NoSpacing"/>
              <w:rPr>
                <w:rFonts w:ascii="Times New Roman" w:hAnsi="Times New Roman" w:cs="Times New Roman"/>
                <w:noProof/>
                <w:sz w:val="28"/>
                <w:szCs w:val="20"/>
                <w:lang w:val="en-GB"/>
              </w:rPr>
            </w:pPr>
          </w:p>
          <w:p w14:paraId="16A1092F" w14:textId="2382799C" w:rsidR="00AF2653" w:rsidRDefault="00AF2653" w:rsidP="00AF2653">
            <w:pPr>
              <w:pStyle w:val="Heading2"/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  <w:t xml:space="preserve">Casual Production Assistant </w:t>
            </w:r>
          </w:p>
          <w:p w14:paraId="3AEA0CFE" w14:textId="762BB075" w:rsidR="00AF2653" w:rsidRDefault="00AF2653" w:rsidP="00AF2653">
            <w:pPr>
              <w:pStyle w:val="Date"/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Home and Away, 7 Studios, South Eveligh Precint NSW. Feburary</w:t>
            </w:r>
            <w:r w:rsidR="003F3191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 – April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2024.</w:t>
            </w:r>
          </w:p>
          <w:p w14:paraId="283EC609" w14:textId="13E95F14" w:rsidR="00AF2653" w:rsidRDefault="00AF2653" w:rsidP="00AF265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Standby Props Assistant. </w:t>
            </w:r>
          </w:p>
          <w:p w14:paraId="6BFE140A" w14:textId="220D07D1" w:rsidR="00FF67EF" w:rsidRDefault="00FF67EF" w:rsidP="00AF265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Art department assistance.</w:t>
            </w:r>
          </w:p>
          <w:p w14:paraId="5BDC10F4" w14:textId="24A9D2E9" w:rsidR="00FF67EF" w:rsidRPr="00AF2653" w:rsidRDefault="00FF67EF" w:rsidP="00AF265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Making props.</w:t>
            </w:r>
          </w:p>
          <w:p w14:paraId="3ADB9D3A" w14:textId="6B6F120A" w:rsidR="00AF2653" w:rsidRDefault="00AF2653" w:rsidP="00F53B71">
            <w:pPr>
              <w:pStyle w:val="NoSpacing"/>
              <w:rPr>
                <w:rFonts w:ascii="Times New Roman" w:hAnsi="Times New Roman" w:cs="Times New Roman"/>
                <w:noProof/>
                <w:sz w:val="28"/>
                <w:szCs w:val="20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28"/>
                <w:szCs w:val="20"/>
                <w:lang w:val="en-GB" w:bidi="en-GB"/>
              </w:rPr>
              <mc:AlternateContent>
                <mc:Choice Requires="wps">
                  <w:drawing>
                    <wp:inline distT="0" distB="0" distL="0" distR="0" wp14:anchorId="1F13ECFD" wp14:editId="5A777A5A">
                      <wp:extent cx="3968496" cy="0"/>
                      <wp:effectExtent l="0" t="0" r="0" b="0"/>
                      <wp:docPr id="19" name="Straight Connector 19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968496" cy="0"/>
                              </a:xfrm>
                              <a:prstGeom prst="line">
                                <a:avLst/>
                              </a:prstGeom>
                              <a:ln w="3556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2E384A83" id="Straight Connector 19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312.5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" strokecolor="#718eb5 [3206]" strokeweight=".28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32F339BD" w14:textId="09F0DD22" w:rsidR="00AE00E5" w:rsidRDefault="00AE00E5" w:rsidP="00AE00E5">
            <w:pPr>
              <w:pStyle w:val="Heading2"/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  <w:t xml:space="preserve">Production Assistant </w:t>
            </w:r>
          </w:p>
          <w:p w14:paraId="37FADF67" w14:textId="2298EE9F" w:rsidR="00AE00E5" w:rsidRDefault="00AE00E5" w:rsidP="00AE00E5">
            <w:pPr>
              <w:pStyle w:val="Date"/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Aje Mother’s Day Shoot, Avalon NSW</w:t>
            </w:r>
            <w:r w:rsidR="00AF2653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.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 Februrary 2024</w:t>
            </w:r>
          </w:p>
          <w:p w14:paraId="659D6657" w14:textId="408CBC2E" w:rsidR="00AE00E5" w:rsidRDefault="00AE00E5" w:rsidP="00AE00E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Assistance with shoot</w:t>
            </w:r>
            <w:r w:rsidR="00AF2653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.</w:t>
            </w:r>
          </w:p>
          <w:p w14:paraId="1A79C27E" w14:textId="091688DA" w:rsidR="00AE00E5" w:rsidRDefault="00AE00E5" w:rsidP="00AE00E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Coordinating talent</w:t>
            </w:r>
            <w:r w:rsidR="00AF2653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.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 </w:t>
            </w:r>
          </w:p>
          <w:p w14:paraId="316B682C" w14:textId="17175CA5" w:rsidR="00AE00E5" w:rsidRDefault="00AE00E5" w:rsidP="00AE00E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Set up/</w:t>
            </w:r>
            <w:r w:rsidR="006D73FB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Pack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 down of shoot</w:t>
            </w:r>
            <w:r w:rsidR="00AF2653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.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 </w:t>
            </w:r>
          </w:p>
          <w:p w14:paraId="2599703D" w14:textId="0A738A7D" w:rsidR="00AE00E5" w:rsidRPr="00AE00E5" w:rsidRDefault="00AE00E5" w:rsidP="00AE00E5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 w:rsidRPr="00D007F4">
              <w:rPr>
                <w:rFonts w:ascii="Times New Roman" w:hAnsi="Times New Roman" w:cs="Times New Roman"/>
                <w:noProof/>
                <w:sz w:val="28"/>
                <w:szCs w:val="20"/>
                <w:lang w:val="en-GB" w:bidi="en-GB"/>
              </w:rPr>
              <mc:AlternateContent>
                <mc:Choice Requires="wps">
                  <w:drawing>
                    <wp:inline distT="0" distB="0" distL="0" distR="0" wp14:anchorId="0D9484FA" wp14:editId="15BE1AB4">
                      <wp:extent cx="3968496" cy="0"/>
                      <wp:effectExtent l="0" t="0" r="0" b="0"/>
                      <wp:docPr id="12" name="Straight Connector 12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968496" cy="0"/>
                              </a:xfrm>
                              <a:prstGeom prst="line">
                                <a:avLst/>
                              </a:prstGeom>
                              <a:ln w="3556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19CC6A66" id="Straight Connector 12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312.5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" strokecolor="#718eb5 [3206]" strokeweight=".28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66B1C700" w14:textId="60209B01" w:rsidR="004C7245" w:rsidRDefault="004C7245" w:rsidP="004C7245">
            <w:pPr>
              <w:pStyle w:val="Heading2"/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  <w:t xml:space="preserve">Casual Runner </w:t>
            </w:r>
          </w:p>
          <w:p w14:paraId="4CBD31FA" w14:textId="40403D95" w:rsidR="004C7245" w:rsidRDefault="004C7245" w:rsidP="004C7245">
            <w:pPr>
              <w:pStyle w:val="Date"/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Bondi Rescue Series 18, Bondi Beach NSW. December 2023 – </w:t>
            </w:r>
            <w:r w:rsidR="00874867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January 2024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. </w:t>
            </w:r>
          </w:p>
          <w:p w14:paraId="5A198280" w14:textId="318235BD" w:rsidR="004C7245" w:rsidRDefault="004C7245" w:rsidP="004C724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Running errands</w:t>
            </w:r>
            <w:r w:rsidR="00FA1DB8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.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 </w:t>
            </w:r>
          </w:p>
          <w:p w14:paraId="1467BF84" w14:textId="3512E905" w:rsidR="00874867" w:rsidRDefault="00874867" w:rsidP="004C724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Set up/down long lens camera</w:t>
            </w:r>
            <w:r w:rsidR="00FA1DB8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.</w:t>
            </w:r>
          </w:p>
          <w:p w14:paraId="2CD406A1" w14:textId="04B1D3B1" w:rsidR="004C7245" w:rsidRDefault="004C7245" w:rsidP="004C724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Shooting footage/rescues on long lens</w:t>
            </w:r>
            <w:r w:rsidR="00FA1DB8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.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 </w:t>
            </w:r>
          </w:p>
          <w:p w14:paraId="66E852A9" w14:textId="52185FFF" w:rsidR="00874867" w:rsidRPr="004C7245" w:rsidRDefault="00874867" w:rsidP="004C724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Story scouting</w:t>
            </w:r>
            <w:r w:rsidR="00FA1DB8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.</w:t>
            </w:r>
          </w:p>
          <w:p w14:paraId="418044AB" w14:textId="3C171467" w:rsidR="004C7245" w:rsidRDefault="00874867" w:rsidP="00F53B71">
            <w:pPr>
              <w:pStyle w:val="NoSpacing"/>
              <w:rPr>
                <w:rFonts w:ascii="Times New Roman" w:hAnsi="Times New Roman" w:cs="Times New Roman"/>
                <w:noProof/>
                <w:sz w:val="28"/>
                <w:szCs w:val="20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28"/>
                <w:szCs w:val="20"/>
                <w:lang w:val="en-GB" w:bidi="en-GB"/>
              </w:rPr>
              <mc:AlternateContent>
                <mc:Choice Requires="wps">
                  <w:drawing>
                    <wp:inline distT="0" distB="0" distL="0" distR="0" wp14:anchorId="5C768756" wp14:editId="4A32D8DD">
                      <wp:extent cx="3968496" cy="0"/>
                      <wp:effectExtent l="0" t="0" r="0" b="0"/>
                      <wp:docPr id="10" name="Straight Connector 10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968496" cy="0"/>
                              </a:xfrm>
                              <a:prstGeom prst="line">
                                <a:avLst/>
                              </a:prstGeom>
                              <a:ln w="3556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243A1F1A" id="Straight Connector 10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312.5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" strokecolor="#718eb5 [3206]" strokeweight=".28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05D172EE" w14:textId="4A76B738" w:rsidR="008D1A35" w:rsidRDefault="008D1A35" w:rsidP="008D1A35">
            <w:pPr>
              <w:pStyle w:val="Heading2"/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  <w:lastRenderedPageBreak/>
              <w:t xml:space="preserve">Talent Assosicate Producer </w:t>
            </w:r>
          </w:p>
          <w:p w14:paraId="4439EE96" w14:textId="36CFCB6F" w:rsidR="008D1A35" w:rsidRDefault="008D1A35" w:rsidP="008D1A35">
            <w:pPr>
              <w:pStyle w:val="Date"/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Farmer Wants a Wife – Series 14, On Location NSW, October 2023 – </w:t>
            </w:r>
            <w:r w:rsidR="004C7245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December 2023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. </w:t>
            </w:r>
          </w:p>
          <w:p w14:paraId="7EFE346A" w14:textId="0E2D8E1E" w:rsidR="008D1A35" w:rsidRDefault="008D1A35" w:rsidP="008D1A3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Driving of talent in 8-12 seater vehicles</w:t>
            </w:r>
            <w:r w:rsidR="00FA1DB8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.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 </w:t>
            </w:r>
          </w:p>
          <w:p w14:paraId="35CCDAD9" w14:textId="7C497153" w:rsidR="008D1A35" w:rsidRDefault="008D1A35" w:rsidP="008D1A3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Taking care of needs of talent</w:t>
            </w:r>
            <w:r w:rsidR="00FA1DB8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.</w:t>
            </w:r>
          </w:p>
          <w:p w14:paraId="7655E8F8" w14:textId="5531576B" w:rsidR="008D1A35" w:rsidRDefault="008D1A35" w:rsidP="008D1A3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Checking in/out of accomodation for talent</w:t>
            </w:r>
            <w:r w:rsidR="00FA1DB8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.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 </w:t>
            </w:r>
          </w:p>
          <w:p w14:paraId="45D9DC50" w14:textId="6264EEFD" w:rsidR="008D1A35" w:rsidRDefault="008D1A35" w:rsidP="008D1A3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Hire and return of rental cars</w:t>
            </w:r>
            <w:r w:rsidR="00FA1DB8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.</w:t>
            </w:r>
          </w:p>
          <w:p w14:paraId="5E782FD3" w14:textId="728507BA" w:rsidR="008D1A35" w:rsidRDefault="008D1A35" w:rsidP="008D1A3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Accomodating with talent</w:t>
            </w:r>
            <w:r w:rsidR="00FA1DB8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.</w:t>
            </w:r>
          </w:p>
          <w:p w14:paraId="6D417808" w14:textId="0C279773" w:rsidR="008D1A35" w:rsidRDefault="008D1A35" w:rsidP="008D1A3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Sourcing meals for Talent</w:t>
            </w:r>
            <w:r w:rsidR="00FA1DB8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.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 </w:t>
            </w:r>
          </w:p>
          <w:p w14:paraId="53650F90" w14:textId="65E9DA23" w:rsidR="008D1A35" w:rsidRDefault="008D1A35" w:rsidP="008D1A3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Use of comms with other crew members</w:t>
            </w:r>
            <w:r w:rsidR="00FA1DB8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.</w:t>
            </w:r>
          </w:p>
          <w:p w14:paraId="5E1A4FBC" w14:textId="30FC0D14" w:rsidR="008D1A35" w:rsidRDefault="004E09F2" w:rsidP="00F53B71">
            <w:pPr>
              <w:pStyle w:val="NoSpacing"/>
              <w:rPr>
                <w:rFonts w:ascii="Times New Roman" w:hAnsi="Times New Roman" w:cs="Times New Roman"/>
                <w:noProof/>
                <w:sz w:val="28"/>
                <w:szCs w:val="20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28"/>
                <w:szCs w:val="20"/>
                <w:lang w:val="en-GB" w:bidi="en-GB"/>
              </w:rPr>
              <mc:AlternateContent>
                <mc:Choice Requires="wps">
                  <w:drawing>
                    <wp:inline distT="0" distB="0" distL="0" distR="0" wp14:anchorId="508E78A1" wp14:editId="04B69375">
                      <wp:extent cx="3968496" cy="0"/>
                      <wp:effectExtent l="0" t="0" r="0" b="0"/>
                      <wp:docPr id="9" name="Straight Connector 9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968496" cy="0"/>
                              </a:xfrm>
                              <a:prstGeom prst="line">
                                <a:avLst/>
                              </a:prstGeom>
                              <a:ln w="3556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1215B6B3" id="Straight Connector 9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312.5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" strokecolor="#718eb5 [3206]" strokeweight=".28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4C14F373" w14:textId="77777777" w:rsidR="008D1A35" w:rsidRDefault="008D1A35" w:rsidP="008D1A35">
            <w:pPr>
              <w:pStyle w:val="Heading2"/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  <w:t xml:space="preserve">Production Runner </w:t>
            </w:r>
          </w:p>
          <w:p w14:paraId="0A6E5253" w14:textId="4FA6DC9D" w:rsidR="008D1A35" w:rsidRDefault="008D1A35" w:rsidP="008D1A35">
            <w:pPr>
              <w:pStyle w:val="Date"/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Question Everything </w:t>
            </w:r>
            <w:r w:rsidR="0019237E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&amp; Gruen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– Series, ABC Studios, Ultimo NSW September 2023 –</w:t>
            </w:r>
            <w:r w:rsidR="0019237E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 </w:t>
            </w:r>
            <w:r w:rsidR="003F3191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October 2024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.</w:t>
            </w:r>
          </w:p>
          <w:p w14:paraId="5D0528BE" w14:textId="6B547417" w:rsidR="008D1A35" w:rsidRDefault="008D1A35" w:rsidP="008D1A3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Sourcing needed materials for show</w:t>
            </w:r>
            <w:r w:rsidR="00FA1DB8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.</w:t>
            </w:r>
          </w:p>
          <w:p w14:paraId="4D6B7C09" w14:textId="21F68DCB" w:rsidR="008D1A35" w:rsidRDefault="008D1A35" w:rsidP="008D1A3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Stocking/maintaining tidy greenroom</w:t>
            </w:r>
            <w:r w:rsidR="00FA1DB8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.</w:t>
            </w:r>
          </w:p>
          <w:p w14:paraId="07BDDCD7" w14:textId="0AAA6CE8" w:rsidR="008D1A35" w:rsidRDefault="008D1A35" w:rsidP="008D1A3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Working closely with series producers</w:t>
            </w:r>
            <w:r w:rsidR="00FA1DB8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.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 </w:t>
            </w:r>
          </w:p>
          <w:p w14:paraId="2384EF8E" w14:textId="4720B0AF" w:rsidR="008D1A35" w:rsidRDefault="008D1A35" w:rsidP="008D1A3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Attending to needs of talent</w:t>
            </w:r>
            <w:r w:rsidR="00FA1DB8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.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 </w:t>
            </w:r>
          </w:p>
          <w:p w14:paraId="307B7E4B" w14:textId="45E23918" w:rsidR="008D1A35" w:rsidRDefault="004E09F2" w:rsidP="00F53B71">
            <w:pPr>
              <w:pStyle w:val="NoSpacing"/>
              <w:rPr>
                <w:rFonts w:ascii="Times New Roman" w:hAnsi="Times New Roman" w:cs="Times New Roman"/>
                <w:noProof/>
                <w:sz w:val="28"/>
                <w:szCs w:val="20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28"/>
                <w:szCs w:val="20"/>
                <w:lang w:val="en-GB" w:bidi="en-GB"/>
              </w:rPr>
              <mc:AlternateContent>
                <mc:Choice Requires="wps">
                  <w:drawing>
                    <wp:inline distT="0" distB="0" distL="0" distR="0" wp14:anchorId="12B52B15" wp14:editId="4B42848B">
                      <wp:extent cx="3968496" cy="0"/>
                      <wp:effectExtent l="0" t="0" r="0" b="0"/>
                      <wp:docPr id="5" name="Straight Connector 5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968496" cy="0"/>
                              </a:xfrm>
                              <a:prstGeom prst="line">
                                <a:avLst/>
                              </a:prstGeom>
                              <a:ln w="3556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3F9FA6D8" id="Straight Connector 5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312.5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" strokecolor="#718eb5 [3206]" strokeweight=".28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46962EE3" w14:textId="1CBFAC92" w:rsidR="00D40901" w:rsidRDefault="00D40901" w:rsidP="00D40901">
            <w:pPr>
              <w:pStyle w:val="Heading2"/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  <w:t xml:space="preserve">Production Runner </w:t>
            </w:r>
          </w:p>
          <w:p w14:paraId="0A919E46" w14:textId="5DA6DBE6" w:rsidR="00D40901" w:rsidRDefault="00D40901" w:rsidP="00D40901">
            <w:pPr>
              <w:pStyle w:val="Date"/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My Kitchen Rules – Series 13, ITV Studios</w:t>
            </w:r>
            <w:r w:rsidR="00281595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, Eveleigh NSW. May-June 2023</w:t>
            </w:r>
            <w:r w:rsidR="0019237E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 &amp; June 2024</w:t>
            </w:r>
            <w:r w:rsidR="00281595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. </w:t>
            </w:r>
          </w:p>
          <w:p w14:paraId="22C21060" w14:textId="4C271073" w:rsidR="00281595" w:rsidRDefault="00281595" w:rsidP="0028159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Assistance to the food department</w:t>
            </w:r>
            <w:r w:rsidR="00FA1DB8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.</w:t>
            </w:r>
          </w:p>
          <w:p w14:paraId="485461CA" w14:textId="11AEF4AE" w:rsidR="00281595" w:rsidRDefault="00281595" w:rsidP="0028159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Stock-take, dishwashing, coffee runs</w:t>
            </w:r>
            <w:r w:rsidR="00FA1DB8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.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 </w:t>
            </w:r>
          </w:p>
          <w:p w14:paraId="44C86D59" w14:textId="7FED7612" w:rsidR="00281595" w:rsidRDefault="00281595" w:rsidP="0028159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Organisat</w:t>
            </w:r>
            <w:r w:rsidR="00F42E59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ion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 of produce</w:t>
            </w:r>
            <w:r w:rsidR="00FA1DB8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.</w:t>
            </w:r>
          </w:p>
          <w:p w14:paraId="1A0B8265" w14:textId="12202098" w:rsidR="00D40901" w:rsidRDefault="00281595" w:rsidP="00D40901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Orgainis</w:t>
            </w:r>
            <w:r w:rsidR="00F42E59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ation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of kitchenware on and off set</w:t>
            </w:r>
            <w:r w:rsidR="00FA1DB8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.</w:t>
            </w:r>
          </w:p>
          <w:p w14:paraId="494BD670" w14:textId="7D6E66F8" w:rsidR="00281595" w:rsidRPr="00281595" w:rsidRDefault="00281595" w:rsidP="00281595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 w:rsidRPr="00D007F4">
              <w:rPr>
                <w:rFonts w:ascii="Times New Roman" w:hAnsi="Times New Roman" w:cs="Times New Roman"/>
                <w:noProof/>
                <w:sz w:val="28"/>
                <w:szCs w:val="20"/>
                <w:lang w:val="en-GB" w:bidi="en-GB"/>
              </w:rPr>
              <mc:AlternateContent>
                <mc:Choice Requires="wps">
                  <w:drawing>
                    <wp:inline distT="0" distB="0" distL="0" distR="0" wp14:anchorId="0F712199" wp14:editId="02229479">
                      <wp:extent cx="3968496" cy="0"/>
                      <wp:effectExtent l="0" t="0" r="0" b="0"/>
                      <wp:docPr id="41" name="Straight Connector 41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968496" cy="0"/>
                              </a:xfrm>
                              <a:prstGeom prst="line">
                                <a:avLst/>
                              </a:prstGeom>
                              <a:ln w="3556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6319785E" id="Straight Connector 41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312.5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" strokecolor="#718eb5 [3206]" strokeweight=".28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7D8A5340" w14:textId="062D7C70" w:rsidR="00D40901" w:rsidRDefault="00D40901" w:rsidP="00D40901">
            <w:pPr>
              <w:pStyle w:val="Heading2"/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  <w:t xml:space="preserve">Front of House/Bartender </w:t>
            </w:r>
          </w:p>
          <w:p w14:paraId="5D50C32B" w14:textId="1B469596" w:rsidR="00D40901" w:rsidRPr="00D007F4" w:rsidRDefault="00D40901" w:rsidP="00D40901">
            <w:pPr>
              <w:pStyle w:val="Date"/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Bart Jr. Redfern, NSW, </w:t>
            </w:r>
            <w:r w:rsidR="0086393F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April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2023</w:t>
            </w:r>
            <w:r w:rsidR="0086393F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 – </w:t>
            </w:r>
            <w:r w:rsidR="003B2E08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September 2023</w:t>
            </w:r>
            <w:r w:rsidR="008D1A35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.</w:t>
            </w:r>
          </w:p>
          <w:p w14:paraId="7414671F" w14:textId="1121EC42" w:rsidR="00D40901" w:rsidRDefault="00D40901" w:rsidP="00D40901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Efficent management of tables and customers</w:t>
            </w:r>
            <w:r w:rsidR="00FA1DB8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.</w:t>
            </w:r>
          </w:p>
          <w:p w14:paraId="68F0D770" w14:textId="758F2F99" w:rsidR="00D40901" w:rsidRDefault="00D40901" w:rsidP="00D40901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Knowledge of menu</w:t>
            </w:r>
            <w:r w:rsidR="00FA1DB8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.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 </w:t>
            </w:r>
          </w:p>
          <w:p w14:paraId="637BEF68" w14:textId="0E333FB1" w:rsidR="00D40901" w:rsidRDefault="00D40901" w:rsidP="00F53B71">
            <w:pPr>
              <w:pStyle w:val="NoSpacing"/>
              <w:rPr>
                <w:rFonts w:ascii="Times New Roman" w:hAnsi="Times New Roman" w:cs="Times New Roman"/>
                <w:noProof/>
                <w:sz w:val="28"/>
                <w:szCs w:val="20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28"/>
                <w:szCs w:val="20"/>
                <w:lang w:val="en-GB" w:bidi="en-GB"/>
              </w:rPr>
              <mc:AlternateContent>
                <mc:Choice Requires="wps">
                  <w:drawing>
                    <wp:inline distT="0" distB="0" distL="0" distR="0" wp14:anchorId="5F1F2F82" wp14:editId="4A6E6FA2">
                      <wp:extent cx="3968496" cy="0"/>
                      <wp:effectExtent l="0" t="0" r="0" b="0"/>
                      <wp:docPr id="40" name="Straight Connector 40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968496" cy="0"/>
                              </a:xfrm>
                              <a:prstGeom prst="line">
                                <a:avLst/>
                              </a:prstGeom>
                              <a:ln w="3556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78229E57" id="Straight Connector 40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312.5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" strokecolor="#718eb5 [3206]" strokeweight=".28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6E968B75" w14:textId="558F77F0" w:rsidR="00AA72EE" w:rsidRDefault="002516CF" w:rsidP="00AA72EE">
            <w:pPr>
              <w:pStyle w:val="Heading2"/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  <w:t>Barista/</w:t>
            </w:r>
            <w:r w:rsidR="008D1A35"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  <w:t>Prep/</w:t>
            </w:r>
            <w:r w:rsidR="00AA72EE"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  <w:t xml:space="preserve">Sandwich Hand </w:t>
            </w:r>
          </w:p>
          <w:p w14:paraId="6D931D4E" w14:textId="62668281" w:rsidR="00AA72EE" w:rsidRPr="00D007F4" w:rsidRDefault="00AA72EE" w:rsidP="00AA72EE">
            <w:pPr>
              <w:pStyle w:val="Date"/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Goodways Deli, Redfern, NSW. 2023-Present</w:t>
            </w:r>
            <w:r w:rsidR="008D1A35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.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  </w:t>
            </w:r>
          </w:p>
          <w:p w14:paraId="736B2AC7" w14:textId="734B1B51" w:rsidR="00AA72EE" w:rsidRDefault="00AA72EE" w:rsidP="00AA72EE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Efficient service of quality sandwiches during peak hours. </w:t>
            </w:r>
          </w:p>
          <w:p w14:paraId="02540D69" w14:textId="2363DF00" w:rsidR="00AA72EE" w:rsidRDefault="00AA72EE" w:rsidP="00AA72EE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Effective communication with customers and co-workers. </w:t>
            </w:r>
          </w:p>
          <w:p w14:paraId="1EAADF0F" w14:textId="62D978D9" w:rsidR="002516CF" w:rsidRPr="00AA72EE" w:rsidRDefault="002516CF" w:rsidP="00AA72EE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Quality and quick service of coffee.</w:t>
            </w:r>
          </w:p>
          <w:p w14:paraId="2AC54FE3" w14:textId="30D47119" w:rsidR="00AA72EE" w:rsidRDefault="00AA72EE" w:rsidP="00F53B71">
            <w:pPr>
              <w:pStyle w:val="NoSpacing"/>
              <w:rPr>
                <w:rFonts w:ascii="Times New Roman" w:hAnsi="Times New Roman" w:cs="Times New Roman"/>
                <w:noProof/>
                <w:sz w:val="28"/>
                <w:szCs w:val="20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28"/>
                <w:szCs w:val="20"/>
                <w:lang w:val="en-GB" w:bidi="en-GB"/>
              </w:rPr>
              <mc:AlternateContent>
                <mc:Choice Requires="wps">
                  <w:drawing>
                    <wp:inline distT="0" distB="0" distL="0" distR="0" wp14:anchorId="61039583" wp14:editId="618B9CBA">
                      <wp:extent cx="3968496" cy="0"/>
                      <wp:effectExtent l="0" t="0" r="0" b="0"/>
                      <wp:docPr id="39" name="Straight Connector 39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968496" cy="0"/>
                              </a:xfrm>
                              <a:prstGeom prst="line">
                                <a:avLst/>
                              </a:prstGeom>
                              <a:ln w="3556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196784CF" id="Straight Connector 39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312.5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" strokecolor="#718eb5 [3206]" strokeweight=".28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00384F6A" w14:textId="77777777" w:rsidR="007F215C" w:rsidRDefault="007F215C" w:rsidP="007F215C">
            <w:pPr>
              <w:pStyle w:val="Heading2"/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  <w:t>Cocktail Maker/Bartender</w:t>
            </w:r>
          </w:p>
          <w:p w14:paraId="0B4B3F06" w14:textId="7DE557CE" w:rsidR="007F215C" w:rsidRPr="00D007F4" w:rsidRDefault="007F215C" w:rsidP="007F215C">
            <w:pPr>
              <w:pStyle w:val="Date"/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Ilu Ilu Bar, Wollongong, NSW. 2022-2023</w:t>
            </w:r>
            <w:r w:rsidR="008D1A35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.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 </w:t>
            </w:r>
          </w:p>
          <w:p w14:paraId="60BD6E6B" w14:textId="77777777" w:rsidR="007F215C" w:rsidRDefault="007F215C" w:rsidP="007F215C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Responsible s</w:t>
            </w:r>
            <w:r w:rsidRPr="00637A6D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erv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ice of</w:t>
            </w:r>
            <w:r w:rsidRPr="00637A6D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 alcohol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.</w:t>
            </w:r>
          </w:p>
          <w:p w14:paraId="22E068B7" w14:textId="77777777" w:rsidR="007F215C" w:rsidRDefault="007F215C" w:rsidP="007F215C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lastRenderedPageBreak/>
              <w:t xml:space="preserve">Management of venue when employers were overseas. </w:t>
            </w:r>
          </w:p>
          <w:p w14:paraId="161DEE2E" w14:textId="77777777" w:rsidR="007F215C" w:rsidRDefault="007F215C" w:rsidP="007F215C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Workng effectively and patiently with other co-workers in a small bar space.</w:t>
            </w:r>
          </w:p>
          <w:p w14:paraId="24E45E05" w14:textId="2327CE5F" w:rsidR="00B60B1D" w:rsidRPr="00D007F4" w:rsidRDefault="008F6441" w:rsidP="00F53B71">
            <w:pPr>
              <w:pStyle w:val="NoSpacing"/>
              <w:rPr>
                <w:rFonts w:ascii="Times New Roman" w:hAnsi="Times New Roman" w:cs="Times New Roman"/>
                <w:noProof/>
                <w:sz w:val="28"/>
                <w:szCs w:val="20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28"/>
                <w:szCs w:val="20"/>
                <w:lang w:val="en-GB" w:bidi="en-GB"/>
              </w:rPr>
              <mc:AlternateContent>
                <mc:Choice Requires="wps">
                  <w:drawing>
                    <wp:inline distT="0" distB="0" distL="0" distR="0" wp14:anchorId="4924C769" wp14:editId="2302EA20">
                      <wp:extent cx="3968496" cy="0"/>
                      <wp:effectExtent l="0" t="0" r="0" b="0"/>
                      <wp:docPr id="25" name="Straight Connector 25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968496" cy="0"/>
                              </a:xfrm>
                              <a:prstGeom prst="line">
                                <a:avLst/>
                              </a:prstGeom>
                              <a:ln w="3556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0B36D79F" id="Straight Connector 25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312.5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" strokecolor="#718eb5 [3206]" strokeweight=".28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518FB5B0" w14:textId="69E8F836" w:rsidR="00B54AD3" w:rsidRPr="00D007F4" w:rsidRDefault="0092276D" w:rsidP="00B54AD3">
            <w:pPr>
              <w:pStyle w:val="Heading2"/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  <w:t xml:space="preserve">Cook/Café all rounder </w:t>
            </w:r>
          </w:p>
          <w:p w14:paraId="3735B699" w14:textId="11A974B2" w:rsidR="001C64A6" w:rsidRPr="001C64A6" w:rsidRDefault="0092276D" w:rsidP="001C64A6">
            <w:pPr>
              <w:pStyle w:val="Date"/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Brown Sugar </w:t>
            </w:r>
            <w:r w:rsidR="00637A6D" w:rsidRPr="00D007F4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@ Milton, Milton, NSW. 2013–2022</w:t>
            </w:r>
            <w:r w:rsidR="008D1A35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.</w:t>
            </w:r>
            <w:r w:rsidR="00637A6D" w:rsidRPr="00D007F4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 </w:t>
            </w:r>
          </w:p>
          <w:p w14:paraId="65457C9C" w14:textId="18EE5420" w:rsidR="00637A6D" w:rsidRDefault="00637A6D" w:rsidP="00637A6D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 w:rsidRPr="00637A6D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Produced and prepared quality food for customers.</w:t>
            </w:r>
          </w:p>
          <w:p w14:paraId="7D1AB010" w14:textId="271A8FE6" w:rsidR="00EA74AF" w:rsidRPr="00637A6D" w:rsidRDefault="00EA74AF" w:rsidP="00637A6D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P</w:t>
            </w:r>
            <w:r w:rsidRPr="00D007F4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roficient in maintaining well-stocked, organised and clean kitchen areas to maximize productivity.</w:t>
            </w:r>
          </w:p>
          <w:p w14:paraId="564EFFE1" w14:textId="77BAFDFE" w:rsidR="00EA74AF" w:rsidRDefault="009D47BA" w:rsidP="00637A6D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Qualified barista</w:t>
            </w:r>
            <w:r w:rsidR="00EA74AF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 and knowledg</w:t>
            </w:r>
            <w:r w:rsidR="00E757D6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e</w:t>
            </w:r>
            <w:r w:rsidR="00EA74AF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able about coffee </w:t>
            </w:r>
            <w:r w:rsidR="0043689E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(Campos, Ona, Gabriel).</w:t>
            </w:r>
          </w:p>
          <w:p w14:paraId="2FD6F509" w14:textId="00766B4D" w:rsidR="00637A6D" w:rsidRPr="00637A6D" w:rsidRDefault="00637A6D" w:rsidP="00637A6D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 w:rsidRPr="00637A6D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Interact</w:t>
            </w:r>
            <w:r w:rsidR="001648E3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ion</w:t>
            </w:r>
            <w:r w:rsidRPr="00637A6D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 with customers prioriti</w:t>
            </w:r>
            <w:r w:rsidR="00EE640A" w:rsidRPr="00D007F4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s</w:t>
            </w:r>
            <w:r w:rsidRPr="00637A6D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ing a high level of customer service.</w:t>
            </w:r>
          </w:p>
          <w:p w14:paraId="64831756" w14:textId="3B7F3B80" w:rsidR="00637A6D" w:rsidRPr="00637A6D" w:rsidRDefault="00637A6D" w:rsidP="00637A6D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 w:rsidRPr="00637A6D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Work</w:t>
            </w:r>
            <w:r w:rsidR="008C32E6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ing</w:t>
            </w:r>
            <w:r w:rsidRPr="00637A6D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 effectively with co-workers and train</w:t>
            </w:r>
            <w:r w:rsidR="008C32E6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ing</w:t>
            </w:r>
            <w:r w:rsidRPr="00637A6D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 new employees.</w:t>
            </w:r>
          </w:p>
          <w:p w14:paraId="7E3FECAC" w14:textId="189DE438" w:rsidR="005C20C6" w:rsidRPr="00D007F4" w:rsidRDefault="005C20C6" w:rsidP="00B54AD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Organi</w:t>
            </w:r>
            <w:r w:rsidR="00EA74AF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s</w:t>
            </w:r>
            <w:r w:rsidR="00C07EC3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ing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 stock and produce </w:t>
            </w:r>
            <w:r w:rsidR="00883FAC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from wholesalers</w:t>
            </w:r>
            <w:r w:rsidR="0043689E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.</w:t>
            </w:r>
            <w:r w:rsidR="009324D2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 </w:t>
            </w:r>
          </w:p>
          <w:p w14:paraId="39D11156" w14:textId="77777777" w:rsidR="00F51E3E" w:rsidRPr="00D007F4" w:rsidRDefault="00F51E3E" w:rsidP="00F51E3E">
            <w:pPr>
              <w:pStyle w:val="NoSpacing"/>
              <w:rPr>
                <w:rFonts w:ascii="Times New Roman" w:hAnsi="Times New Roman" w:cs="Times New Roman"/>
                <w:noProof/>
                <w:sz w:val="28"/>
                <w:szCs w:val="20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28"/>
                <w:szCs w:val="20"/>
                <w:lang w:val="en-GB" w:bidi="en-GB"/>
              </w:rPr>
              <mc:AlternateContent>
                <mc:Choice Requires="wps">
                  <w:drawing>
                    <wp:inline distT="0" distB="0" distL="0" distR="0" wp14:anchorId="51EADF52" wp14:editId="3A863324">
                      <wp:extent cx="3968496" cy="0"/>
                      <wp:effectExtent l="0" t="0" r="0" b="0"/>
                      <wp:docPr id="20" name="Straight Connector 20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968496" cy="0"/>
                              </a:xfrm>
                              <a:prstGeom prst="line">
                                <a:avLst/>
                              </a:prstGeom>
                              <a:ln w="3556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4ED16C49" id="Straight Connector 20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312.5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" strokecolor="#718eb5 [3206]" strokeweight=".28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2492EC2E" w14:textId="40ECD68D" w:rsidR="00F716E1" w:rsidRPr="00D007F4" w:rsidRDefault="00637A6D" w:rsidP="00B54AD3">
            <w:pPr>
              <w:pStyle w:val="Heading2"/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  <w:t xml:space="preserve">Waitress/Barista </w:t>
            </w:r>
          </w:p>
          <w:p w14:paraId="337B75AE" w14:textId="5472D4B5" w:rsidR="00B54AD3" w:rsidRPr="00D007F4" w:rsidRDefault="00637A6D" w:rsidP="00B54AD3">
            <w:pPr>
              <w:pStyle w:val="Date"/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Café Cockburn, Edinburgh, Scotland, UK. August-October 2018 </w:t>
            </w:r>
            <w:r w:rsidR="00DE0E81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– </w:t>
            </w:r>
            <w:r w:rsidR="00DE0E81" w:rsidRPr="00DE0E81">
              <w:rPr>
                <w:rFonts w:ascii="Times New Roman" w:hAnsi="Times New Roman" w:cs="Times New Roman"/>
                <w:noProof/>
                <w:sz w:val="24"/>
                <w:szCs w:val="24"/>
                <w:u w:val="single"/>
                <w:lang w:val="en-GB"/>
              </w:rPr>
              <w:t>During the Edinburgh Fringe Festival</w:t>
            </w:r>
            <w:r w:rsidR="008D1A35">
              <w:rPr>
                <w:rFonts w:ascii="Times New Roman" w:hAnsi="Times New Roman" w:cs="Times New Roman"/>
                <w:noProof/>
                <w:sz w:val="24"/>
                <w:szCs w:val="24"/>
                <w:u w:val="single"/>
                <w:lang w:val="en-GB"/>
              </w:rPr>
              <w:t>.</w:t>
            </w:r>
          </w:p>
          <w:p w14:paraId="37F25442" w14:textId="260C3991" w:rsidR="00637A6D" w:rsidRDefault="00637A6D" w:rsidP="00637A6D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 w:rsidRPr="00637A6D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Serv</w:t>
            </w:r>
            <w:r w:rsidR="00E602F4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ing</w:t>
            </w:r>
            <w:r w:rsidRPr="00637A6D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 tables during busy periods to assist staff and quickly turn over tables.</w:t>
            </w:r>
          </w:p>
          <w:p w14:paraId="4040A1F7" w14:textId="713C2F67" w:rsidR="00637A6D" w:rsidRPr="00637A6D" w:rsidRDefault="00637A6D" w:rsidP="00637A6D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 w:rsidRPr="00637A6D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Resolv</w:t>
            </w:r>
            <w:r w:rsidR="00E602F4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ing</w:t>
            </w:r>
            <w:r w:rsidRPr="00637A6D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 guest and employee complaints to maintain complete customer satisfaction and workforce effectiveness.</w:t>
            </w:r>
          </w:p>
          <w:p w14:paraId="2EB42DDD" w14:textId="074D547D" w:rsidR="007F215C" w:rsidRPr="007F215C" w:rsidRDefault="001C276E" w:rsidP="007F215C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Experience in handling </w:t>
            </w:r>
            <w:r w:rsidR="00EA74AF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money</w:t>
            </w:r>
            <w:r w:rsidR="00637A6D" w:rsidRPr="00637A6D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 from another country</w:t>
            </w:r>
            <w:r w:rsidR="0043689E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.</w:t>
            </w:r>
          </w:p>
          <w:p w14:paraId="117E87B7" w14:textId="1F2C71E6" w:rsidR="007F215C" w:rsidRDefault="007F215C" w:rsidP="007F215C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 w:rsidRPr="00D007F4">
              <w:rPr>
                <w:rFonts w:ascii="Times New Roman" w:hAnsi="Times New Roman" w:cs="Times New Roman"/>
                <w:noProof/>
                <w:sz w:val="28"/>
                <w:szCs w:val="20"/>
                <w:lang w:val="en-GB" w:bidi="en-GB"/>
              </w:rPr>
              <mc:AlternateContent>
                <mc:Choice Requires="wps">
                  <w:drawing>
                    <wp:inline distT="0" distB="0" distL="0" distR="0" wp14:anchorId="071A3543" wp14:editId="137A015E">
                      <wp:extent cx="3968496" cy="0"/>
                      <wp:effectExtent l="0" t="0" r="0" b="0"/>
                      <wp:docPr id="15" name="Straight Connector 15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968496" cy="0"/>
                              </a:xfrm>
                              <a:prstGeom prst="line">
                                <a:avLst/>
                              </a:prstGeom>
                              <a:ln w="3556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78A40BCB" id="Straight Connector 15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312.5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" strokecolor="#718eb5 [3206]" strokeweight=".28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3AD2BFA0" w14:textId="77777777" w:rsidR="007F215C" w:rsidRDefault="007F215C" w:rsidP="007F215C">
            <w:pPr>
              <w:pStyle w:val="Heading2"/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  <w:t xml:space="preserve">University </w:t>
            </w:r>
          </w:p>
          <w:p w14:paraId="420E3384" w14:textId="3E57E4AD" w:rsidR="007F215C" w:rsidRPr="00D007F4" w:rsidRDefault="007F215C" w:rsidP="007F215C">
            <w:pPr>
              <w:pStyle w:val="Date"/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University of Wollongong, Wollongong, NSW. 2020-2023</w:t>
            </w:r>
            <w:r w:rsidR="008D1A35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.</w:t>
            </w:r>
          </w:p>
          <w:p w14:paraId="363408D6" w14:textId="77777777" w:rsidR="007F215C" w:rsidRPr="00FC526F" w:rsidRDefault="007F215C" w:rsidP="007F215C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Directed short films &amp; documentaries.</w:t>
            </w:r>
          </w:p>
          <w:p w14:paraId="0543DD1A" w14:textId="0165EE21" w:rsidR="007F215C" w:rsidRPr="004F4433" w:rsidRDefault="00AA72EE" w:rsidP="007F215C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Worked collaboratively with classmates.</w:t>
            </w:r>
          </w:p>
          <w:p w14:paraId="1785DC61" w14:textId="77777777" w:rsidR="007F215C" w:rsidRPr="00E822DA" w:rsidRDefault="007F215C" w:rsidP="007F215C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Sought out talent/subjects for films.</w:t>
            </w:r>
          </w:p>
          <w:p w14:paraId="056435FB" w14:textId="554E82CC" w:rsidR="007F215C" w:rsidRDefault="007F215C" w:rsidP="007F215C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Curated short form content</w:t>
            </w:r>
            <w:r w:rsidR="005A0553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 for social media. </w:t>
            </w:r>
          </w:p>
          <w:p w14:paraId="1B897337" w14:textId="738DAC81" w:rsidR="007F215C" w:rsidRDefault="007F215C" w:rsidP="007F215C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Excelled creatively and academically</w:t>
            </w:r>
            <w:r w:rsidR="00AA72EE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.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 </w:t>
            </w:r>
          </w:p>
          <w:p w14:paraId="579AB5F1" w14:textId="16B0809A" w:rsidR="00285B12" w:rsidRPr="00285B12" w:rsidRDefault="007F215C" w:rsidP="00285B1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Experience</w:t>
            </w:r>
            <w:r w:rsidR="00285B12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d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 </w:t>
            </w:r>
            <w:r w:rsidR="00285B12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and skilled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with Adobe Premiere Pro</w:t>
            </w:r>
            <w:r w:rsidR="005A0553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, Adobe Auditon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 and Protools</w:t>
            </w:r>
            <w:r w:rsidR="005A0553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.</w:t>
            </w:r>
          </w:p>
          <w:p w14:paraId="6C414E50" w14:textId="78F0D5CA" w:rsidR="007F215C" w:rsidRDefault="007F215C" w:rsidP="007F215C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 w:rsidRPr="00D007F4">
              <w:rPr>
                <w:rFonts w:ascii="Times New Roman" w:hAnsi="Times New Roman" w:cs="Times New Roman"/>
                <w:noProof/>
                <w:sz w:val="28"/>
                <w:szCs w:val="20"/>
                <w:lang w:val="en-GB" w:bidi="en-GB"/>
              </w:rPr>
              <mc:AlternateContent>
                <mc:Choice Requires="wps">
                  <w:drawing>
                    <wp:inline distT="0" distB="0" distL="0" distR="0" wp14:anchorId="4A46A1A4" wp14:editId="12B3E2C7">
                      <wp:extent cx="3968496" cy="0"/>
                      <wp:effectExtent l="0" t="0" r="0" b="0"/>
                      <wp:docPr id="11" name="Straight Connector 11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968496" cy="0"/>
                              </a:xfrm>
                              <a:prstGeom prst="line">
                                <a:avLst/>
                              </a:prstGeom>
                              <a:ln w="3556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41D37F53" id="Straight Connector 11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312.5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" strokecolor="#718eb5 [3206]" strokeweight=".28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41B835FC" w14:textId="77777777" w:rsidR="007F215C" w:rsidRPr="00D007F4" w:rsidRDefault="007F215C" w:rsidP="007F215C">
            <w:pPr>
              <w:pStyle w:val="Heading2"/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  <w:t>High School</w:t>
            </w:r>
          </w:p>
          <w:p w14:paraId="52FBE3EE" w14:textId="4CEC9A89" w:rsidR="007F215C" w:rsidRPr="00D007F4" w:rsidRDefault="007F215C" w:rsidP="007F215C">
            <w:pPr>
              <w:pStyle w:val="Date"/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Ulladulla High School, Ulladulla, NSW. 2012-2017</w:t>
            </w:r>
            <w:r w:rsidR="008D1A35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.</w:t>
            </w:r>
          </w:p>
          <w:p w14:paraId="24640412" w14:textId="77777777" w:rsidR="007F215C" w:rsidRDefault="007F215C" w:rsidP="007F215C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Completed Year 12 Drama and Entertainment classes.</w:t>
            </w:r>
          </w:p>
          <w:p w14:paraId="2BFCDB84" w14:textId="77777777" w:rsidR="007F215C" w:rsidRDefault="007F215C" w:rsidP="007F215C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lastRenderedPageBreak/>
              <w:t xml:space="preserve">Acted in school plays and musicals. </w:t>
            </w:r>
          </w:p>
          <w:p w14:paraId="66CCF3D3" w14:textId="1EC76FCD" w:rsidR="007F215C" w:rsidRPr="008F6441" w:rsidRDefault="007F215C" w:rsidP="007F215C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Worked as stage hand</w:t>
            </w:r>
            <w:r w:rsidR="00285B12"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>/props and set manager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 for local theatre productions. </w:t>
            </w:r>
          </w:p>
          <w:p w14:paraId="1A3A44B8" w14:textId="333E034E" w:rsidR="00F233F4" w:rsidRPr="00285B12" w:rsidRDefault="007F215C" w:rsidP="00285B12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AU"/>
              </w:rPr>
              <w:t xml:space="preserve">Did lighting and sound for assemblies and productions. </w:t>
            </w:r>
          </w:p>
          <w:p w14:paraId="736776FC" w14:textId="7E944C26" w:rsidR="0060745F" w:rsidRPr="00E602F4" w:rsidRDefault="00F51E3E" w:rsidP="00E602F4">
            <w:pPr>
              <w:pStyle w:val="NoSpacing"/>
              <w:rPr>
                <w:rFonts w:ascii="Times New Roman" w:hAnsi="Times New Roman" w:cs="Times New Roman"/>
                <w:noProof/>
                <w:lang w:val="en-GB"/>
              </w:rPr>
            </w:pPr>
            <w:r w:rsidRPr="00D007F4">
              <w:rPr>
                <w:rFonts w:ascii="Times New Roman" w:hAnsi="Times New Roman" w:cs="Times New Roman"/>
                <w:noProof/>
                <w:lang w:val="en-GB" w:bidi="en-GB"/>
              </w:rPr>
              <mc:AlternateContent>
                <mc:Choice Requires="wps">
                  <w:drawing>
                    <wp:inline distT="0" distB="0" distL="0" distR="0" wp14:anchorId="4964CA90" wp14:editId="3ABBD206">
                      <wp:extent cx="3968496" cy="0"/>
                      <wp:effectExtent l="0" t="0" r="0" b="0"/>
                      <wp:docPr id="21" name="Straight Connector 21" descr="Blue lin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968496" cy="0"/>
                              </a:xfrm>
                              <a:prstGeom prst="line">
                                <a:avLst/>
                              </a:prstGeom>
                              <a:ln w="3556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60991681" id="Straight Connector 21" o:spid="_x0000_s1026" alt="Blue 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312.5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" strokecolor="#718eb5 [3206]" strokeweight=".28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705B4135" w14:textId="3928D373" w:rsidR="00CF022D" w:rsidRDefault="00602CCA" w:rsidP="00E03AA6">
            <w:pPr>
              <w:pStyle w:val="Heading2"/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32"/>
                <w:szCs w:val="28"/>
                <w:lang w:val="en-GB"/>
              </w:rPr>
              <w:t xml:space="preserve">References </w:t>
            </w:r>
          </w:p>
          <w:p w14:paraId="31C89B83" w14:textId="7D3490DE" w:rsidR="00874867" w:rsidRPr="00874867" w:rsidRDefault="00874867" w:rsidP="00874867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Penny Gleeson, Production Coordinator at Question Everything: 0411474241</w:t>
            </w:r>
          </w:p>
          <w:p w14:paraId="2134D354" w14:textId="56CA614A" w:rsidR="003E21F2" w:rsidRPr="003E21F2" w:rsidRDefault="003E21F2" w:rsidP="003E21F2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Tom Pye</w:t>
            </w:r>
            <w:r w:rsidRPr="003878D9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 xml:space="preserve">, Employer at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Goodways Deli: 0432066641</w:t>
            </w:r>
          </w:p>
          <w:p w14:paraId="6AE8078C" w14:textId="2978FAA8" w:rsidR="00285B12" w:rsidRPr="00285B12" w:rsidRDefault="00285B12" w:rsidP="00285B12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Abhiruchi Chhikara, Employer at Ilu Ilu Bar: 0431542309</w:t>
            </w:r>
          </w:p>
          <w:p w14:paraId="6B8AF89E" w14:textId="2C813CE9" w:rsidR="00F716E1" w:rsidRPr="007F215C" w:rsidRDefault="003878D9" w:rsidP="007F215C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</w:pPr>
            <w:r w:rsidRPr="003878D9">
              <w:rPr>
                <w:rFonts w:ascii="Times New Roman" w:hAnsi="Times New Roman" w:cs="Times New Roman"/>
                <w:noProof/>
                <w:sz w:val="24"/>
                <w:szCs w:val="24"/>
                <w:lang w:val="en-GB"/>
              </w:rPr>
              <w:t>Tammy Walker, Representative Netball Coach: 0410666480</w:t>
            </w:r>
          </w:p>
        </w:tc>
      </w:tr>
      <w:tr w:rsidR="006E1E61" w:rsidRPr="00D007F4" w14:paraId="5C3C8D77" w14:textId="77777777" w:rsidTr="00285B12">
        <w:trPr>
          <w:trHeight w:val="4171"/>
        </w:trPr>
        <w:tc>
          <w:tcPr>
            <w:tcW w:w="4810" w:type="dxa"/>
            <w:gridSpan w:val="3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AE2EC" w:themeFill="accent5"/>
          </w:tcPr>
          <w:p w14:paraId="284200A5" w14:textId="38880CEC" w:rsidR="00080D93" w:rsidRPr="00F27F6D" w:rsidRDefault="00080D93" w:rsidP="00AA72EE">
            <w:pPr>
              <w:rPr>
                <w:rFonts w:ascii="Times New Roman" w:hAnsi="Times New Roman" w:cs="Times New Roman"/>
                <w:noProof/>
                <w:sz w:val="24"/>
                <w:lang w:val="en-GB"/>
              </w:rPr>
            </w:pPr>
          </w:p>
        </w:tc>
        <w:tc>
          <w:tcPr>
            <w:tcW w:w="6087" w:type="dxa"/>
            <w:gridSpan w:val="3"/>
            <w:vMerge/>
            <w:tcBorders>
              <w:left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</w:tcPr>
          <w:p w14:paraId="071F70F1" w14:textId="77777777" w:rsidR="00F716E1" w:rsidRPr="00D007F4" w:rsidRDefault="00F716E1" w:rsidP="00241482">
            <w:pPr>
              <w:rPr>
                <w:rFonts w:ascii="Times New Roman" w:hAnsi="Times New Roman" w:cs="Times New Roman"/>
                <w:noProof/>
                <w:lang w:val="en-GB"/>
              </w:rPr>
            </w:pPr>
          </w:p>
        </w:tc>
      </w:tr>
    </w:tbl>
    <w:p w14:paraId="1A0BE5C0" w14:textId="1C25DAE4" w:rsidR="00535F87" w:rsidRPr="00D007F4" w:rsidRDefault="00535F87" w:rsidP="007E1FA8">
      <w:pPr>
        <w:rPr>
          <w:rFonts w:ascii="Times New Roman" w:hAnsi="Times New Roman" w:cs="Times New Roman"/>
          <w:noProof/>
          <w:lang w:val="en-GB"/>
        </w:rPr>
      </w:pPr>
    </w:p>
    <w:sectPr w:rsidR="00535F87" w:rsidRPr="00D007F4" w:rsidSect="00A06730">
      <w:pgSz w:w="11906" w:h="16838" w:code="9"/>
      <w:pgMar w:top="284" w:right="284" w:bottom="0" w:left="28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8110C1" w14:textId="77777777" w:rsidR="008C176A" w:rsidRDefault="008C176A" w:rsidP="00BA3E51">
      <w:pPr>
        <w:spacing w:line="240" w:lineRule="auto"/>
      </w:pPr>
      <w:r>
        <w:separator/>
      </w:r>
    </w:p>
  </w:endnote>
  <w:endnote w:type="continuationSeparator" w:id="0">
    <w:p w14:paraId="761B4D57" w14:textId="77777777" w:rsidR="008C176A" w:rsidRDefault="008C176A" w:rsidP="00BA3E5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B0B98B" w14:textId="77777777" w:rsidR="008C176A" w:rsidRDefault="008C176A" w:rsidP="00BA3E51">
      <w:pPr>
        <w:spacing w:line="240" w:lineRule="auto"/>
      </w:pPr>
      <w:r>
        <w:separator/>
      </w:r>
    </w:p>
  </w:footnote>
  <w:footnote w:type="continuationSeparator" w:id="0">
    <w:p w14:paraId="4DDBD0D4" w14:textId="77777777" w:rsidR="008C176A" w:rsidRDefault="008C176A" w:rsidP="00BA3E5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1" type="#_x0000_t75" alt="Email icon" style="width:15.95pt;height:12.85pt;visibility:visible" o:gfxdata="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" o:bullet="t">
        <v:imagedata r:id="rId1" o:title="" cropbottom="-1638f"/>
      </v:shape>
    </w:pict>
  </w:numPicBullet>
  <w:numPicBullet w:numPicBulletId="1">
    <w:pict>
      <v:shape id="_x0000_i1102" type="#_x0000_t75" alt="Phone icon" style="width:14.4pt;height:14.9pt;visibility:visible" o:gfxdata="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" o:bullet="t">
        <v:imagedata r:id="rId2" o:title="" cropbottom="-3277f" cropleft="-5041f" cropright="-7814f"/>
      </v:shape>
    </w:pict>
  </w:numPicBullet>
  <w:numPicBullet w:numPicBulletId="2">
    <w:pict>
      <v:shape id="_x0000_i1103" type="#_x0000_t75" style="width:200.05pt;height:189.75pt;visibility:visible;mso-wrap-style:square" o:bullet="t">
        <v:imagedata r:id="rId3" o:title=""/>
      </v:shape>
    </w:pict>
  </w:numPicBullet>
  <w:numPicBullet w:numPicBulletId="3">
    <w:pict>
      <v:shape id="_x0000_i1104" type="#_x0000_t75" alt="" style="width:200.05pt;height:164.55pt;visibility:visible;mso-wrap-style:square;mso-width-percent:0;mso-height-percent:0;mso-width-percent:0;mso-height-percent:0" o:bullet="t">
        <v:imagedata r:id="rId4" o:title=""/>
      </v:shape>
    </w:pict>
  </w:numPicBullet>
  <w:numPicBullet w:numPicBulletId="4">
    <w:pict>
      <v:shape id="_x0000_i1105" type="#_x0000_t75" alt="Internet outline" style="width:17.5pt;height:12.85pt;visibility:visible" o:gfxdata="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" o:bullet="t">
        <v:imagedata r:id="rId5" o:title="" croptop="-10923f" cropbottom="-.1875"/>
      </v:shape>
    </w:pict>
  </w:numPicBullet>
  <w:abstractNum w:abstractNumId="0" w15:restartNumberingAfterBreak="0">
    <w:nsid w:val="098D0FA3"/>
    <w:multiLevelType w:val="multilevel"/>
    <w:tmpl w:val="E0C20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FFF20B8"/>
    <w:multiLevelType w:val="multilevel"/>
    <w:tmpl w:val="E0C20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81149C4"/>
    <w:multiLevelType w:val="hybridMultilevel"/>
    <w:tmpl w:val="DB10AB74"/>
    <w:lvl w:ilvl="0" w:tplc="DC5C5734">
      <w:start w:val="1"/>
      <w:numFmt w:val="bullet"/>
      <w:pStyle w:val="ListParagraph"/>
      <w:lvlText w:val="◦"/>
      <w:lvlJc w:val="left"/>
      <w:pPr>
        <w:ind w:left="644" w:hanging="360"/>
      </w:pPr>
      <w:rPr>
        <w:rFonts w:ascii="Segoe UI" w:hAnsi="Segoe UI" w:hint="default"/>
        <w:color w:val="5E7697" w:themeColor="accent1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93F6F2E"/>
    <w:multiLevelType w:val="multilevel"/>
    <w:tmpl w:val="0D2CC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75785174">
    <w:abstractNumId w:val="2"/>
  </w:num>
  <w:num w:numId="2" w16cid:durableId="1216620331">
    <w:abstractNumId w:val="1"/>
  </w:num>
  <w:num w:numId="3" w16cid:durableId="510723855">
    <w:abstractNumId w:val="3"/>
  </w:num>
  <w:num w:numId="4" w16cid:durableId="12099928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5"/>
  <w:removePersonalInformation/>
  <w:removeDateAndTime/>
  <w:displayBackgroundShape/>
  <w:proofState w:spelling="clean" w:grammar="clean"/>
  <w:attachedTemplate r:id="rId1"/>
  <w:stylePaneSortMethod w:val="000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76D"/>
    <w:rsid w:val="00006720"/>
    <w:rsid w:val="0001645F"/>
    <w:rsid w:val="00041F8A"/>
    <w:rsid w:val="00045F2E"/>
    <w:rsid w:val="00055BBC"/>
    <w:rsid w:val="000628C1"/>
    <w:rsid w:val="00073BF3"/>
    <w:rsid w:val="00080D93"/>
    <w:rsid w:val="00081B51"/>
    <w:rsid w:val="00085E28"/>
    <w:rsid w:val="000A6E00"/>
    <w:rsid w:val="000C7293"/>
    <w:rsid w:val="000D3891"/>
    <w:rsid w:val="000F3FE2"/>
    <w:rsid w:val="001241F4"/>
    <w:rsid w:val="00140582"/>
    <w:rsid w:val="00144334"/>
    <w:rsid w:val="001648E3"/>
    <w:rsid w:val="00173B36"/>
    <w:rsid w:val="00177BCB"/>
    <w:rsid w:val="0019237E"/>
    <w:rsid w:val="00193354"/>
    <w:rsid w:val="001A562E"/>
    <w:rsid w:val="001B4A72"/>
    <w:rsid w:val="001C276E"/>
    <w:rsid w:val="001C64A6"/>
    <w:rsid w:val="001E5794"/>
    <w:rsid w:val="001F6D5E"/>
    <w:rsid w:val="00217454"/>
    <w:rsid w:val="002251C8"/>
    <w:rsid w:val="0023600D"/>
    <w:rsid w:val="00241482"/>
    <w:rsid w:val="00244B4E"/>
    <w:rsid w:val="002516CF"/>
    <w:rsid w:val="00261E7B"/>
    <w:rsid w:val="00281595"/>
    <w:rsid w:val="00285B12"/>
    <w:rsid w:val="00293BB8"/>
    <w:rsid w:val="002954B8"/>
    <w:rsid w:val="002A434A"/>
    <w:rsid w:val="002A4A92"/>
    <w:rsid w:val="002B0852"/>
    <w:rsid w:val="002C0662"/>
    <w:rsid w:val="002C4453"/>
    <w:rsid w:val="002D5478"/>
    <w:rsid w:val="002E0096"/>
    <w:rsid w:val="002E198A"/>
    <w:rsid w:val="002E7023"/>
    <w:rsid w:val="00320ECB"/>
    <w:rsid w:val="00344FC0"/>
    <w:rsid w:val="00355371"/>
    <w:rsid w:val="003558D0"/>
    <w:rsid w:val="00377A0D"/>
    <w:rsid w:val="00382737"/>
    <w:rsid w:val="003833D4"/>
    <w:rsid w:val="003878D9"/>
    <w:rsid w:val="003B2E08"/>
    <w:rsid w:val="003B748C"/>
    <w:rsid w:val="003C222E"/>
    <w:rsid w:val="003E02DA"/>
    <w:rsid w:val="003E1692"/>
    <w:rsid w:val="003E21F2"/>
    <w:rsid w:val="003E7783"/>
    <w:rsid w:val="003F3191"/>
    <w:rsid w:val="003F63F7"/>
    <w:rsid w:val="00415027"/>
    <w:rsid w:val="00422FCA"/>
    <w:rsid w:val="0043689E"/>
    <w:rsid w:val="00442A0E"/>
    <w:rsid w:val="00443C70"/>
    <w:rsid w:val="0044415D"/>
    <w:rsid w:val="004675A1"/>
    <w:rsid w:val="004A4C74"/>
    <w:rsid w:val="004C213F"/>
    <w:rsid w:val="004C7245"/>
    <w:rsid w:val="004E09F2"/>
    <w:rsid w:val="004E5226"/>
    <w:rsid w:val="004E6AB2"/>
    <w:rsid w:val="004E70E8"/>
    <w:rsid w:val="004F4433"/>
    <w:rsid w:val="005340E9"/>
    <w:rsid w:val="00535F87"/>
    <w:rsid w:val="00540714"/>
    <w:rsid w:val="00564622"/>
    <w:rsid w:val="005842E2"/>
    <w:rsid w:val="005A0553"/>
    <w:rsid w:val="005A3E0B"/>
    <w:rsid w:val="005B3227"/>
    <w:rsid w:val="005C20C6"/>
    <w:rsid w:val="00602CCA"/>
    <w:rsid w:val="0060745F"/>
    <w:rsid w:val="00616E34"/>
    <w:rsid w:val="006333C4"/>
    <w:rsid w:val="00637A6D"/>
    <w:rsid w:val="006557E3"/>
    <w:rsid w:val="0065737D"/>
    <w:rsid w:val="006627F7"/>
    <w:rsid w:val="0068094B"/>
    <w:rsid w:val="00684EAB"/>
    <w:rsid w:val="00685A29"/>
    <w:rsid w:val="00686284"/>
    <w:rsid w:val="006A1EC9"/>
    <w:rsid w:val="006B2C16"/>
    <w:rsid w:val="006D73FB"/>
    <w:rsid w:val="006E1E61"/>
    <w:rsid w:val="00703AA8"/>
    <w:rsid w:val="00717C57"/>
    <w:rsid w:val="0073402D"/>
    <w:rsid w:val="00734186"/>
    <w:rsid w:val="00745B47"/>
    <w:rsid w:val="007553B2"/>
    <w:rsid w:val="0076367D"/>
    <w:rsid w:val="00784998"/>
    <w:rsid w:val="00792D43"/>
    <w:rsid w:val="007A42B5"/>
    <w:rsid w:val="007B30FE"/>
    <w:rsid w:val="007B7A61"/>
    <w:rsid w:val="007C358F"/>
    <w:rsid w:val="007C3597"/>
    <w:rsid w:val="007E1FA8"/>
    <w:rsid w:val="007E6083"/>
    <w:rsid w:val="007F0B89"/>
    <w:rsid w:val="007F215C"/>
    <w:rsid w:val="007F4B6A"/>
    <w:rsid w:val="00840C6D"/>
    <w:rsid w:val="00855181"/>
    <w:rsid w:val="00860986"/>
    <w:rsid w:val="0086393F"/>
    <w:rsid w:val="00867625"/>
    <w:rsid w:val="008700A6"/>
    <w:rsid w:val="00874867"/>
    <w:rsid w:val="00882F23"/>
    <w:rsid w:val="00883FAC"/>
    <w:rsid w:val="0089047A"/>
    <w:rsid w:val="008A1020"/>
    <w:rsid w:val="008A1250"/>
    <w:rsid w:val="008A1FCF"/>
    <w:rsid w:val="008B1112"/>
    <w:rsid w:val="008C176A"/>
    <w:rsid w:val="008C32E6"/>
    <w:rsid w:val="008C35D0"/>
    <w:rsid w:val="008C78F5"/>
    <w:rsid w:val="008D1A35"/>
    <w:rsid w:val="008E498D"/>
    <w:rsid w:val="008F6441"/>
    <w:rsid w:val="008F6C19"/>
    <w:rsid w:val="00914419"/>
    <w:rsid w:val="0092053C"/>
    <w:rsid w:val="0092276D"/>
    <w:rsid w:val="009324D2"/>
    <w:rsid w:val="00940CC5"/>
    <w:rsid w:val="009500AE"/>
    <w:rsid w:val="00952416"/>
    <w:rsid w:val="00962E61"/>
    <w:rsid w:val="00986331"/>
    <w:rsid w:val="00993DBE"/>
    <w:rsid w:val="009A6667"/>
    <w:rsid w:val="009C4BCC"/>
    <w:rsid w:val="009C7105"/>
    <w:rsid w:val="009D47BA"/>
    <w:rsid w:val="00A06730"/>
    <w:rsid w:val="00A122BB"/>
    <w:rsid w:val="00A20CE9"/>
    <w:rsid w:val="00A37F9E"/>
    <w:rsid w:val="00A62B8C"/>
    <w:rsid w:val="00A64751"/>
    <w:rsid w:val="00A66D82"/>
    <w:rsid w:val="00A70997"/>
    <w:rsid w:val="00AA72EE"/>
    <w:rsid w:val="00AA7B3C"/>
    <w:rsid w:val="00AB7FE5"/>
    <w:rsid w:val="00AC1E5A"/>
    <w:rsid w:val="00AC55BE"/>
    <w:rsid w:val="00AD75F1"/>
    <w:rsid w:val="00AE00E5"/>
    <w:rsid w:val="00AE1F6D"/>
    <w:rsid w:val="00AF2653"/>
    <w:rsid w:val="00B54AD3"/>
    <w:rsid w:val="00B54BA8"/>
    <w:rsid w:val="00B60B1D"/>
    <w:rsid w:val="00B62B99"/>
    <w:rsid w:val="00B643D0"/>
    <w:rsid w:val="00B71E93"/>
    <w:rsid w:val="00B729D9"/>
    <w:rsid w:val="00B87E22"/>
    <w:rsid w:val="00BA3E51"/>
    <w:rsid w:val="00BB3142"/>
    <w:rsid w:val="00BD6049"/>
    <w:rsid w:val="00BF5C1B"/>
    <w:rsid w:val="00C07EC3"/>
    <w:rsid w:val="00C155FC"/>
    <w:rsid w:val="00C15EE5"/>
    <w:rsid w:val="00C532FC"/>
    <w:rsid w:val="00C75D84"/>
    <w:rsid w:val="00C857CB"/>
    <w:rsid w:val="00CA5CD9"/>
    <w:rsid w:val="00CD0A1B"/>
    <w:rsid w:val="00CD54C9"/>
    <w:rsid w:val="00CF022D"/>
    <w:rsid w:val="00D007F4"/>
    <w:rsid w:val="00D04093"/>
    <w:rsid w:val="00D0794D"/>
    <w:rsid w:val="00D140DF"/>
    <w:rsid w:val="00D35FCF"/>
    <w:rsid w:val="00D40901"/>
    <w:rsid w:val="00D45D06"/>
    <w:rsid w:val="00D666BB"/>
    <w:rsid w:val="00D720DF"/>
    <w:rsid w:val="00D817EC"/>
    <w:rsid w:val="00D92ED4"/>
    <w:rsid w:val="00D94ABF"/>
    <w:rsid w:val="00DA52D6"/>
    <w:rsid w:val="00DC6E35"/>
    <w:rsid w:val="00DD118F"/>
    <w:rsid w:val="00DD2ED1"/>
    <w:rsid w:val="00DD4730"/>
    <w:rsid w:val="00DE0E81"/>
    <w:rsid w:val="00E03AA6"/>
    <w:rsid w:val="00E06F0A"/>
    <w:rsid w:val="00E20245"/>
    <w:rsid w:val="00E4379F"/>
    <w:rsid w:val="00E4525C"/>
    <w:rsid w:val="00E602F4"/>
    <w:rsid w:val="00E65596"/>
    <w:rsid w:val="00E6582B"/>
    <w:rsid w:val="00E67FCB"/>
    <w:rsid w:val="00E757D6"/>
    <w:rsid w:val="00E822DA"/>
    <w:rsid w:val="00E97A9A"/>
    <w:rsid w:val="00EA0042"/>
    <w:rsid w:val="00EA31CF"/>
    <w:rsid w:val="00EA74AF"/>
    <w:rsid w:val="00EB1D1B"/>
    <w:rsid w:val="00EE640A"/>
    <w:rsid w:val="00EF5068"/>
    <w:rsid w:val="00F233F4"/>
    <w:rsid w:val="00F27F6D"/>
    <w:rsid w:val="00F3285F"/>
    <w:rsid w:val="00F36875"/>
    <w:rsid w:val="00F42E59"/>
    <w:rsid w:val="00F51E3E"/>
    <w:rsid w:val="00F53B71"/>
    <w:rsid w:val="00F716E1"/>
    <w:rsid w:val="00F908C3"/>
    <w:rsid w:val="00F91753"/>
    <w:rsid w:val="00F952F3"/>
    <w:rsid w:val="00FA1DB8"/>
    <w:rsid w:val="00FB1F01"/>
    <w:rsid w:val="00FC526F"/>
    <w:rsid w:val="00FE2094"/>
    <w:rsid w:val="00FF673C"/>
    <w:rsid w:val="00FF67EF"/>
    <w:rsid w:val="00FF7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C4483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666666" w:themeColor="background2"/>
        <w:sz w:val="18"/>
        <w:szCs w:val="18"/>
        <w:lang w:val="en-US" w:eastAsia="en-US" w:bidi="ar-SA"/>
      </w:rPr>
    </w:rPrDefault>
    <w:pPrDefault>
      <w:pPr>
        <w:spacing w:before="80" w:after="240" w:line="22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0ECB"/>
  </w:style>
  <w:style w:type="paragraph" w:styleId="Heading1">
    <w:name w:val="heading 1"/>
    <w:basedOn w:val="Normal"/>
    <w:next w:val="Normal"/>
    <w:link w:val="Heading1Char"/>
    <w:uiPriority w:val="9"/>
    <w:qFormat/>
    <w:rsid w:val="00320ECB"/>
    <w:pPr>
      <w:keepNext/>
      <w:keepLines/>
      <w:spacing w:before="0" w:after="0" w:line="180" w:lineRule="auto"/>
      <w:outlineLvl w:val="0"/>
    </w:pPr>
    <w:rPr>
      <w:rFonts w:asciiTheme="majorHAnsi" w:eastAsiaTheme="majorEastAsia" w:hAnsiTheme="majorHAnsi" w:cstheme="majorBidi"/>
      <w:caps/>
      <w:color w:val="auto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20ECB"/>
    <w:pPr>
      <w:keepNext/>
      <w:keepLines/>
      <w:spacing w:before="0" w:after="0" w:line="400" w:lineRule="exact"/>
      <w:outlineLvl w:val="1"/>
    </w:pPr>
    <w:rPr>
      <w:rFonts w:eastAsiaTheme="majorEastAsia" w:cstheme="majorBidi"/>
      <w:color w:val="5E7697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rsid w:val="008C78F5"/>
    <w:pPr>
      <w:keepNext/>
      <w:keepLines/>
      <w:spacing w:after="0" w:line="400" w:lineRule="exact"/>
      <w:outlineLvl w:val="2"/>
    </w:pPr>
    <w:rPr>
      <w:rFonts w:eastAsiaTheme="majorEastAsia" w:cstheme="majorBidi"/>
      <w:color w:val="5E7697" w:themeColor="accent1"/>
      <w:sz w:val="28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rsid w:val="004E6AB2"/>
    <w:pPr>
      <w:keepNext/>
      <w:keepLines/>
      <w:spacing w:line="440" w:lineRule="exact"/>
      <w:outlineLvl w:val="3"/>
    </w:pPr>
    <w:rPr>
      <w:rFonts w:eastAsiaTheme="majorEastAsia" w:cstheme="majorBidi"/>
      <w:b/>
      <w:iCs/>
      <w:color w:val="718EB5" w:themeColor="accent3"/>
      <w:sz w:val="28"/>
    </w:rPr>
  </w:style>
  <w:style w:type="paragraph" w:styleId="Heading5">
    <w:name w:val="heading 5"/>
    <w:basedOn w:val="Normal"/>
    <w:next w:val="Normal"/>
    <w:link w:val="Heading5Char"/>
    <w:uiPriority w:val="9"/>
    <w:semiHidden/>
    <w:rsid w:val="00BB3142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465870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rsid w:val="002B0852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F3A4B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A3E51"/>
    <w:pPr>
      <w:tabs>
        <w:tab w:val="center" w:pos="4677"/>
        <w:tab w:val="right" w:pos="9355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857CB"/>
  </w:style>
  <w:style w:type="paragraph" w:styleId="Footer">
    <w:name w:val="footer"/>
    <w:basedOn w:val="Normal"/>
    <w:link w:val="FooterChar"/>
    <w:uiPriority w:val="99"/>
    <w:semiHidden/>
    <w:rsid w:val="00BA3E51"/>
    <w:pPr>
      <w:tabs>
        <w:tab w:val="center" w:pos="4677"/>
        <w:tab w:val="right" w:pos="9355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857CB"/>
  </w:style>
  <w:style w:type="paragraph" w:styleId="BalloonText">
    <w:name w:val="Balloon Text"/>
    <w:basedOn w:val="Normal"/>
    <w:link w:val="BalloonTextChar"/>
    <w:uiPriority w:val="99"/>
    <w:semiHidden/>
    <w:unhideWhenUsed/>
    <w:rsid w:val="00BA3E51"/>
    <w:pPr>
      <w:spacing w:line="240" w:lineRule="auto"/>
    </w:pPr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3E51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BA3E51"/>
    <w:rPr>
      <w:color w:val="808080"/>
    </w:rPr>
  </w:style>
  <w:style w:type="table" w:styleId="TableGrid">
    <w:name w:val="Table Grid"/>
    <w:basedOn w:val="TableNormal"/>
    <w:uiPriority w:val="39"/>
    <w:rsid w:val="00BA3E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320ECB"/>
    <w:rPr>
      <w:rFonts w:asciiTheme="majorHAnsi" w:eastAsiaTheme="majorEastAsia" w:hAnsiTheme="majorHAnsi" w:cstheme="majorBidi"/>
      <w:caps/>
      <w:color w:val="auto"/>
      <w:sz w:val="28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320ECB"/>
    <w:rPr>
      <w:rFonts w:eastAsiaTheme="majorEastAsia" w:cstheme="majorBidi"/>
      <w:color w:val="5E7697" w:themeColor="accent1"/>
      <w:sz w:val="28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57CB"/>
    <w:rPr>
      <w:rFonts w:eastAsiaTheme="majorEastAsia" w:cstheme="majorBidi"/>
      <w:color w:val="5E7697" w:themeColor="accent1"/>
      <w:sz w:val="28"/>
      <w:szCs w:val="24"/>
    </w:rPr>
  </w:style>
  <w:style w:type="character" w:styleId="Hyperlink">
    <w:name w:val="Hyperlink"/>
    <w:basedOn w:val="DefaultParagraphFont"/>
    <w:uiPriority w:val="99"/>
    <w:semiHidden/>
    <w:rsid w:val="000F3FE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F3FE2"/>
    <w:rPr>
      <w:color w:val="605E5C"/>
      <w:shd w:val="clear" w:color="auto" w:fill="E1DFDD"/>
    </w:rPr>
  </w:style>
  <w:style w:type="paragraph" w:styleId="NoSpacing">
    <w:name w:val="No Spacing"/>
    <w:uiPriority w:val="12"/>
    <w:qFormat/>
    <w:rsid w:val="00320ECB"/>
    <w:pPr>
      <w:spacing w:before="0" w:after="0" w:line="180" w:lineRule="auto"/>
    </w:pPr>
    <w:rPr>
      <w:color w:val="434343" w:themeColor="accent6"/>
      <w:sz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57CB"/>
    <w:rPr>
      <w:rFonts w:eastAsiaTheme="majorEastAsia" w:cstheme="majorBidi"/>
      <w:b/>
      <w:iCs/>
      <w:color w:val="718EB5" w:themeColor="accent3"/>
      <w:sz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57CB"/>
    <w:rPr>
      <w:rFonts w:asciiTheme="majorHAnsi" w:eastAsiaTheme="majorEastAsia" w:hAnsiTheme="majorHAnsi" w:cstheme="majorBidi"/>
      <w:color w:val="465870" w:themeColor="accent1" w:themeShade="BF"/>
    </w:rPr>
  </w:style>
  <w:style w:type="paragraph" w:styleId="ListParagraph">
    <w:name w:val="List Paragraph"/>
    <w:basedOn w:val="Normal"/>
    <w:uiPriority w:val="34"/>
    <w:qFormat/>
    <w:rsid w:val="00320ECB"/>
    <w:pPr>
      <w:numPr>
        <w:numId w:val="1"/>
      </w:numPr>
      <w:spacing w:before="60" w:after="60" w:line="400" w:lineRule="exact"/>
      <w:ind w:left="360"/>
      <w:contextualSpacing/>
    </w:pPr>
    <w:rPr>
      <w:caps/>
      <w:color w:val="5E7697" w:themeColor="accent1"/>
      <w:sz w:val="26"/>
    </w:rPr>
  </w:style>
  <w:style w:type="paragraph" w:styleId="Title">
    <w:name w:val="Title"/>
    <w:basedOn w:val="Normal"/>
    <w:next w:val="Normal"/>
    <w:link w:val="TitleChar"/>
    <w:uiPriority w:val="10"/>
    <w:qFormat/>
    <w:rsid w:val="00320ECB"/>
    <w:pPr>
      <w:spacing w:before="120" w:after="0" w:line="180" w:lineRule="auto"/>
      <w:jc w:val="center"/>
    </w:pPr>
    <w:rPr>
      <w:rFonts w:asciiTheme="majorHAnsi" w:eastAsiaTheme="majorEastAsia" w:hAnsiTheme="majorHAnsi" w:cstheme="majorBidi"/>
      <w:caps/>
      <w:spacing w:val="-10"/>
      <w:kern w:val="28"/>
      <w:sz w:val="6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0ECB"/>
    <w:rPr>
      <w:rFonts w:asciiTheme="majorHAnsi" w:eastAsiaTheme="majorEastAsia" w:hAnsiTheme="majorHAnsi" w:cstheme="majorBidi"/>
      <w:caps/>
      <w:spacing w:val="-10"/>
      <w:kern w:val="28"/>
      <w:sz w:val="60"/>
      <w:szCs w:val="56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57CB"/>
    <w:rPr>
      <w:rFonts w:asciiTheme="majorHAnsi" w:eastAsiaTheme="majorEastAsia" w:hAnsiTheme="majorHAnsi" w:cstheme="majorBidi"/>
      <w:color w:val="2F3A4B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0ECB"/>
    <w:pPr>
      <w:numPr>
        <w:ilvl w:val="1"/>
      </w:numPr>
      <w:spacing w:before="0" w:after="0" w:line="180" w:lineRule="auto"/>
      <w:jc w:val="center"/>
    </w:pPr>
    <w:rPr>
      <w:rFonts w:eastAsiaTheme="minorEastAsia"/>
      <w:caps/>
      <w:color w:val="5E7697" w:themeColor="accent1"/>
      <w:spacing w:val="-10"/>
      <w:sz w:val="26"/>
    </w:rPr>
  </w:style>
  <w:style w:type="character" w:customStyle="1" w:styleId="SubtitleChar">
    <w:name w:val="Subtitle Char"/>
    <w:basedOn w:val="DefaultParagraphFont"/>
    <w:link w:val="Subtitle"/>
    <w:uiPriority w:val="11"/>
    <w:rsid w:val="00320ECB"/>
    <w:rPr>
      <w:rFonts w:eastAsiaTheme="minorEastAsia"/>
      <w:caps/>
      <w:color w:val="5E7697" w:themeColor="accent1"/>
      <w:spacing w:val="-10"/>
      <w:sz w:val="26"/>
      <w:lang w:val="en-US"/>
    </w:rPr>
  </w:style>
  <w:style w:type="paragraph" w:customStyle="1" w:styleId="Contact">
    <w:name w:val="Contact"/>
    <w:basedOn w:val="Normal"/>
    <w:link w:val="ContactChar"/>
    <w:uiPriority w:val="12"/>
    <w:qFormat/>
    <w:rsid w:val="00320ECB"/>
    <w:pPr>
      <w:framePr w:wrap="around" w:vAnchor="text" w:hAnchor="text" w:xAlign="center" w:y="1"/>
      <w:spacing w:after="0" w:line="420" w:lineRule="exact"/>
      <w:contextualSpacing/>
      <w:suppressOverlap/>
    </w:pPr>
    <w:rPr>
      <w:color w:val="434343" w:themeColor="accent6"/>
      <w:sz w:val="26"/>
    </w:rPr>
  </w:style>
  <w:style w:type="paragraph" w:styleId="Date">
    <w:name w:val="Date"/>
    <w:basedOn w:val="Normal"/>
    <w:next w:val="Normal"/>
    <w:link w:val="DateChar"/>
    <w:uiPriority w:val="99"/>
    <w:qFormat/>
    <w:rsid w:val="00320ECB"/>
    <w:pPr>
      <w:spacing w:before="40" w:after="40"/>
    </w:pPr>
    <w:rPr>
      <w:color w:val="806153" w:themeColor="accent4"/>
    </w:rPr>
  </w:style>
  <w:style w:type="character" w:customStyle="1" w:styleId="ContactChar">
    <w:name w:val="Contact Char"/>
    <w:basedOn w:val="DefaultParagraphFont"/>
    <w:link w:val="Contact"/>
    <w:uiPriority w:val="12"/>
    <w:rsid w:val="00320ECB"/>
    <w:rPr>
      <w:color w:val="434343" w:themeColor="accent6"/>
      <w:sz w:val="26"/>
      <w:lang w:val="en-US"/>
    </w:rPr>
  </w:style>
  <w:style w:type="character" w:customStyle="1" w:styleId="DateChar">
    <w:name w:val="Date Char"/>
    <w:basedOn w:val="DefaultParagraphFont"/>
    <w:link w:val="Date"/>
    <w:uiPriority w:val="99"/>
    <w:rsid w:val="00320ECB"/>
    <w:rPr>
      <w:color w:val="806153" w:themeColor="accent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01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0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9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6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6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4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84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6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hallierutter/Library/Containers/com.microsoft.Word/Data/Library/Application%20Support/Microsoft/Office/16.0/DTS/Search/%7b345B9BD8-E38D-1546-A798-534C5137DD5B%7dtf67008005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F6EFFE18ADB729419917F5144EF363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FD1074-43C3-E342-9D81-05F71737AADE}"/>
      </w:docPartPr>
      <w:docPartBody>
        <w:p w:rsidR="005D5DF1" w:rsidRDefault="00000000">
          <w:pPr>
            <w:pStyle w:val="F6EFFE18ADB729419917F5144EF363FD"/>
          </w:pPr>
          <w:r w:rsidRPr="00A06730">
            <w:rPr>
              <w:noProof/>
              <w:lang w:val="en-GB" w:bidi="en-GB"/>
            </w:rPr>
            <w:t>CONTACT</w:t>
          </w:r>
        </w:p>
      </w:docPartBody>
    </w:docPart>
    <w:docPart>
      <w:docPartPr>
        <w:name w:val="11D68D43705E35429247D351DFAA8D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26B47F-4A33-724A-9616-1D4498039311}"/>
      </w:docPartPr>
      <w:docPartBody>
        <w:p w:rsidR="005D5DF1" w:rsidRDefault="00000000">
          <w:pPr>
            <w:pStyle w:val="11D68D43705E35429247D351DFAA8D1E"/>
          </w:pPr>
          <w:r w:rsidRPr="00A06730">
            <w:rPr>
              <w:noProof/>
              <w:lang w:val="en-GB" w:bidi="en-GB"/>
            </w:rPr>
            <w:t>PROFILE</w:t>
          </w:r>
        </w:p>
      </w:docPartBody>
    </w:docPart>
    <w:docPart>
      <w:docPartPr>
        <w:name w:val="153608A8739FFD4D953DF8488ACADB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F46B3F-13E8-564D-8D32-5AF98E9FB34A}"/>
      </w:docPartPr>
      <w:docPartBody>
        <w:p w:rsidR="005D5DF1" w:rsidRDefault="00000000">
          <w:pPr>
            <w:pStyle w:val="153608A8739FFD4D953DF8488ACADBD6"/>
          </w:pPr>
          <w:r w:rsidRPr="00A06730">
            <w:rPr>
              <w:noProof/>
              <w:lang w:val="en-GB" w:bidi="en-GB"/>
            </w:rPr>
            <w:t>SKILLS</w:t>
          </w:r>
        </w:p>
      </w:docPartBody>
    </w:docPart>
    <w:docPart>
      <w:docPartPr>
        <w:name w:val="0B419AD569BF7047BC31B1410AA7C4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37F1A7-C8AE-AA4C-999B-499EB009034D}"/>
      </w:docPartPr>
      <w:docPartBody>
        <w:p w:rsidR="005D5DF1" w:rsidRDefault="00000000">
          <w:pPr>
            <w:pStyle w:val="0B419AD569BF7047BC31B1410AA7C467"/>
          </w:pPr>
          <w:r w:rsidRPr="00A06730">
            <w:rPr>
              <w:noProof/>
              <w:lang w:val="en-GB" w:bidi="en-GB"/>
            </w:rPr>
            <w:t>EXPERIENCE</w:t>
          </w:r>
        </w:p>
      </w:docPartBody>
    </w:docPart>
    <w:docPart>
      <w:docPartPr>
        <w:name w:val="B58F062FECB7484C9ECE41947EB06C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F0E118-4FF7-8245-B519-72BBF421F178}"/>
      </w:docPartPr>
      <w:docPartBody>
        <w:p w:rsidR="001438A4" w:rsidRDefault="001E09D0" w:rsidP="001E09D0">
          <w:pPr>
            <w:pStyle w:val="B58F062FECB7484C9ECE41947EB06C35"/>
          </w:pPr>
          <w:r w:rsidRPr="00A06730">
            <w:rPr>
              <w:noProof/>
              <w:lang w:val="en-GB" w:bidi="en-GB"/>
            </w:rPr>
            <w:t>EDUCATION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1149C4"/>
    <w:multiLevelType w:val="hybridMultilevel"/>
    <w:tmpl w:val="DB10AB74"/>
    <w:lvl w:ilvl="0" w:tplc="DC5C5734">
      <w:start w:val="1"/>
      <w:numFmt w:val="bullet"/>
      <w:pStyle w:val="ListParagraph"/>
      <w:lvlText w:val="◦"/>
      <w:lvlJc w:val="left"/>
      <w:pPr>
        <w:ind w:left="644" w:hanging="360"/>
      </w:pPr>
      <w:rPr>
        <w:rFonts w:ascii="Segoe UI" w:hAnsi="Segoe UI" w:hint="default"/>
        <w:color w:val="4472C4" w:themeColor="accent1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604416352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740"/>
    <w:rsid w:val="000E1521"/>
    <w:rsid w:val="001438A4"/>
    <w:rsid w:val="001E09D0"/>
    <w:rsid w:val="002B52EB"/>
    <w:rsid w:val="00424D20"/>
    <w:rsid w:val="005D5DF1"/>
    <w:rsid w:val="009C683E"/>
    <w:rsid w:val="00BE0740"/>
    <w:rsid w:val="00CC7C25"/>
    <w:rsid w:val="00E43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6EFFE18ADB729419917F5144EF363FD">
    <w:name w:val="F6EFFE18ADB729419917F5144EF363FD"/>
  </w:style>
  <w:style w:type="paragraph" w:customStyle="1" w:styleId="11D68D43705E35429247D351DFAA8D1E">
    <w:name w:val="11D68D43705E35429247D351DFAA8D1E"/>
  </w:style>
  <w:style w:type="paragraph" w:customStyle="1" w:styleId="153608A8739FFD4D953DF8488ACADBD6">
    <w:name w:val="153608A8739FFD4D953DF8488ACADBD6"/>
  </w:style>
  <w:style w:type="paragraph" w:styleId="ListParagraph">
    <w:name w:val="List Paragraph"/>
    <w:basedOn w:val="Normal"/>
    <w:uiPriority w:val="34"/>
    <w:qFormat/>
    <w:pPr>
      <w:numPr>
        <w:numId w:val="1"/>
      </w:numPr>
      <w:spacing w:before="60" w:after="60" w:line="400" w:lineRule="exact"/>
      <w:ind w:left="360"/>
      <w:contextualSpacing/>
    </w:pPr>
    <w:rPr>
      <w:rFonts w:eastAsiaTheme="minorHAnsi"/>
      <w:caps/>
      <w:color w:val="4472C4" w:themeColor="accent1"/>
      <w:sz w:val="26"/>
      <w:szCs w:val="18"/>
      <w:lang w:val="en-US" w:eastAsia="en-US"/>
    </w:rPr>
  </w:style>
  <w:style w:type="paragraph" w:customStyle="1" w:styleId="0B419AD569BF7047BC31B1410AA7C467">
    <w:name w:val="0B419AD569BF7047BC31B1410AA7C467"/>
  </w:style>
  <w:style w:type="paragraph" w:customStyle="1" w:styleId="B58F062FECB7484C9ECE41947EB06C35">
    <w:name w:val="B58F062FECB7484C9ECE41947EB06C35"/>
    <w:rsid w:val="001E09D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Custom 52">
      <a:dk1>
        <a:sysClr val="windowText" lastClr="000000"/>
      </a:dk1>
      <a:lt1>
        <a:sysClr val="window" lastClr="FFFFFF"/>
      </a:lt1>
      <a:dk2>
        <a:srgbClr val="333333"/>
      </a:dk2>
      <a:lt2>
        <a:srgbClr val="666666"/>
      </a:lt2>
      <a:accent1>
        <a:srgbClr val="5E7697"/>
      </a:accent1>
      <a:accent2>
        <a:srgbClr val="EACEB7"/>
      </a:accent2>
      <a:accent3>
        <a:srgbClr val="718EB5"/>
      </a:accent3>
      <a:accent4>
        <a:srgbClr val="806153"/>
      </a:accent4>
      <a:accent5>
        <a:srgbClr val="DAE2EC"/>
      </a:accent5>
      <a:accent6>
        <a:srgbClr val="434343"/>
      </a:accent6>
      <a:hlink>
        <a:srgbClr val="0563C1"/>
      </a:hlink>
      <a:folHlink>
        <a:srgbClr val="954F72"/>
      </a:folHlink>
    </a:clrScheme>
    <a:fontScheme name="Custom 37">
      <a:majorFont>
        <a:latin typeface="Bookman Old Style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9677210f24a1be23c92c90fd886aa0aa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60e05723c5c1908df1a1a4ebf11d344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E80C777B-F282-4A65-BA14-741C9FCAA66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BA4E611-6C4A-43EF-9618-381D1DDF3E7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4B5F871-14B8-4D95-A6C1-9EDE59C15A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01A123E-AC83-4E4A-BE5D-B91DD96A340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{345B9BD8-E38D-1546-A798-534C5137DD5B}tf67008005_win32.dotx</Template>
  <TotalTime>0</TotalTime>
  <Pages>4</Pages>
  <Words>752</Words>
  <Characters>4290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2025-10-14T09:34:00Z</dcterms:created>
  <dcterms:modified xsi:type="dcterms:W3CDTF">2025-10-14T09:34:00Z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